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ED584" w14:textId="2CD13396" w:rsidR="00E678AC" w:rsidRPr="00563BD9" w:rsidRDefault="00E678AC">
      <w:pPr>
        <w:rPr>
          <w:rFonts w:ascii="Arial" w:hAnsi="Arial" w:cs="Arial"/>
          <w:color w:val="141B4D"/>
          <w:sz w:val="24"/>
          <w:szCs w:val="24"/>
          <w:shd w:val="clear" w:color="auto" w:fill="FFFFFF"/>
        </w:rPr>
      </w:pPr>
      <w:r w:rsidRPr="00563BD9">
        <w:rPr>
          <w:rFonts w:ascii="Arial" w:hAnsi="Arial" w:cs="Arial"/>
          <w:color w:val="141B4D"/>
          <w:sz w:val="24"/>
          <w:szCs w:val="24"/>
          <w:shd w:val="clear" w:color="auto" w:fill="FFFFFF"/>
        </w:rPr>
        <w:t>Volunteering for Compass will offer you an interesting and rewarding opportunity to help young people reach their full potential, whilst receiving full support and training.</w:t>
      </w:r>
      <w:r w:rsidRPr="00563BD9">
        <w:rPr>
          <w:rFonts w:ascii="Arial" w:hAnsi="Arial" w:cs="Arial"/>
          <w:color w:val="141B4D"/>
          <w:sz w:val="24"/>
          <w:szCs w:val="24"/>
        </w:rPr>
        <w:br/>
      </w:r>
      <w:r w:rsidRPr="00563BD9">
        <w:rPr>
          <w:rFonts w:ascii="Arial" w:hAnsi="Arial" w:cs="Arial"/>
          <w:color w:val="141B4D"/>
          <w:sz w:val="24"/>
          <w:szCs w:val="24"/>
        </w:rPr>
        <w:br/>
      </w:r>
      <w:r w:rsidRPr="00563BD9">
        <w:rPr>
          <w:rFonts w:ascii="Arial" w:hAnsi="Arial" w:cs="Arial"/>
          <w:color w:val="141B4D"/>
          <w:sz w:val="24"/>
          <w:szCs w:val="24"/>
          <w:shd w:val="clear" w:color="auto" w:fill="FFFFFF"/>
        </w:rPr>
        <w:t xml:space="preserve">If you </w:t>
      </w:r>
      <w:r w:rsidR="00430E55">
        <w:rPr>
          <w:rFonts w:ascii="Arial" w:hAnsi="Arial" w:cs="Arial"/>
          <w:color w:val="141B4D"/>
          <w:sz w:val="24"/>
          <w:szCs w:val="24"/>
          <w:shd w:val="clear" w:color="auto" w:fill="FFFFFF"/>
        </w:rPr>
        <w:t xml:space="preserve">are </w:t>
      </w:r>
      <w:r w:rsidRPr="00563BD9">
        <w:rPr>
          <w:rFonts w:ascii="Arial" w:hAnsi="Arial" w:cs="Arial"/>
          <w:color w:val="141B4D"/>
          <w:sz w:val="24"/>
          <w:szCs w:val="24"/>
          <w:shd w:val="clear" w:color="auto" w:fill="FFFFFF"/>
        </w:rPr>
        <w:t xml:space="preserve">interested in volunteering </w:t>
      </w:r>
      <w:r w:rsidR="00430E55">
        <w:rPr>
          <w:rFonts w:ascii="Arial" w:hAnsi="Arial" w:cs="Arial"/>
          <w:color w:val="141B4D"/>
          <w:sz w:val="24"/>
          <w:szCs w:val="24"/>
          <w:shd w:val="clear" w:color="auto" w:fill="FFFFFF"/>
        </w:rPr>
        <w:t>with</w:t>
      </w:r>
      <w:r w:rsidR="00430E55" w:rsidRPr="00563BD9">
        <w:rPr>
          <w:rFonts w:ascii="Arial" w:hAnsi="Arial" w:cs="Arial"/>
          <w:color w:val="141B4D"/>
          <w:sz w:val="24"/>
          <w:szCs w:val="24"/>
          <w:shd w:val="clear" w:color="auto" w:fill="FFFFFF"/>
        </w:rPr>
        <w:t xml:space="preserve"> </w:t>
      </w:r>
      <w:r w:rsidRPr="00563BD9">
        <w:rPr>
          <w:rFonts w:ascii="Arial" w:hAnsi="Arial" w:cs="Arial"/>
          <w:color w:val="141B4D"/>
          <w:sz w:val="24"/>
          <w:szCs w:val="24"/>
          <w:shd w:val="clear" w:color="auto" w:fill="FFFFFF"/>
        </w:rPr>
        <w:t xml:space="preserve">us, please complete the form below </w:t>
      </w:r>
      <w:r w:rsidR="00430E55">
        <w:rPr>
          <w:rFonts w:ascii="Arial" w:hAnsi="Arial" w:cs="Arial"/>
          <w:color w:val="141B4D"/>
          <w:sz w:val="24"/>
          <w:szCs w:val="24"/>
          <w:shd w:val="clear" w:color="auto" w:fill="FFFFFF"/>
        </w:rPr>
        <w:t xml:space="preserve">and </w:t>
      </w:r>
      <w:r w:rsidRPr="00563BD9">
        <w:rPr>
          <w:rFonts w:ascii="Arial" w:hAnsi="Arial" w:cs="Arial"/>
          <w:color w:val="141B4D"/>
          <w:sz w:val="24"/>
          <w:szCs w:val="24"/>
          <w:shd w:val="clear" w:color="auto" w:fill="FFFFFF"/>
        </w:rPr>
        <w:t xml:space="preserve">email </w:t>
      </w:r>
      <w:r w:rsidR="00430E55">
        <w:rPr>
          <w:rFonts w:ascii="Arial" w:hAnsi="Arial" w:cs="Arial"/>
          <w:color w:val="141B4D"/>
          <w:sz w:val="24"/>
          <w:szCs w:val="24"/>
          <w:shd w:val="clear" w:color="auto" w:fill="FFFFFF"/>
        </w:rPr>
        <w:t xml:space="preserve">it </w:t>
      </w:r>
      <w:r w:rsidRPr="00563BD9">
        <w:rPr>
          <w:rFonts w:ascii="Arial" w:hAnsi="Arial" w:cs="Arial"/>
          <w:color w:val="141B4D"/>
          <w:sz w:val="24"/>
          <w:szCs w:val="24"/>
          <w:shd w:val="clear" w:color="auto" w:fill="FFFFFF"/>
        </w:rPr>
        <w:t xml:space="preserve">to </w:t>
      </w:r>
      <w:hyperlink r:id="rId10" w:history="1">
        <w:r w:rsidR="00325573" w:rsidRPr="00782B88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volunteering@compass-uk.org</w:t>
        </w:r>
      </w:hyperlink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1"/>
        <w:gridCol w:w="1134"/>
        <w:gridCol w:w="5191"/>
      </w:tblGrid>
      <w:tr w:rsidR="00563BD9" w:rsidRPr="00563BD9" w14:paraId="1EC84496" w14:textId="77777777" w:rsidTr="009F181F"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7D2EF" w:themeFill="accent2" w:themeFillTint="40"/>
            <w:vAlign w:val="center"/>
          </w:tcPr>
          <w:p w14:paraId="5117D9B6" w14:textId="59621C60" w:rsidR="00650259" w:rsidRPr="00563BD9" w:rsidRDefault="003465E1" w:rsidP="00563BD9">
            <w:pPr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Full name</w:t>
            </w:r>
          </w:p>
        </w:tc>
        <w:tc>
          <w:tcPr>
            <w:tcW w:w="35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80C30" w14:textId="77777777" w:rsidR="00650259" w:rsidRPr="00563BD9" w:rsidRDefault="00650259" w:rsidP="00563BD9">
            <w:pPr>
              <w:spacing w:before="2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</w:tr>
      <w:tr w:rsidR="00563BD9" w:rsidRPr="00563BD9" w14:paraId="671FC8C9" w14:textId="77777777" w:rsidTr="009F181F">
        <w:tc>
          <w:tcPr>
            <w:tcW w:w="21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7D2EF" w:themeFill="accent2" w:themeFillTint="40"/>
            <w:vAlign w:val="center"/>
          </w:tcPr>
          <w:p w14:paraId="1F572892" w14:textId="43C43193" w:rsidR="003465E1" w:rsidRPr="00563BD9" w:rsidRDefault="003465E1" w:rsidP="00563BD9">
            <w:pPr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Preferred pronoun (optional)</w:t>
            </w:r>
          </w:p>
        </w:tc>
        <w:tc>
          <w:tcPr>
            <w:tcW w:w="2879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BC2D39" w14:textId="77777777" w:rsidR="003465E1" w:rsidRPr="00563BD9" w:rsidRDefault="003465E1" w:rsidP="00563BD9">
            <w:pPr>
              <w:spacing w:before="2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</w:tr>
      <w:tr w:rsidR="00563BD9" w:rsidRPr="00563BD9" w14:paraId="7D46AA1A" w14:textId="77777777" w:rsidTr="009F181F"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7D2EF" w:themeFill="accent2" w:themeFillTint="40"/>
            <w:vAlign w:val="center"/>
          </w:tcPr>
          <w:p w14:paraId="03FBFC59" w14:textId="24639C63" w:rsidR="00650259" w:rsidRPr="00563BD9" w:rsidRDefault="003465E1" w:rsidP="00563BD9">
            <w:pPr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Email address</w:t>
            </w:r>
          </w:p>
        </w:tc>
        <w:tc>
          <w:tcPr>
            <w:tcW w:w="3508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0C8B3D" w14:textId="77777777" w:rsidR="00650259" w:rsidRPr="00563BD9" w:rsidRDefault="00650259" w:rsidP="00563BD9">
            <w:pPr>
              <w:spacing w:before="2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</w:tr>
      <w:tr w:rsidR="00563BD9" w:rsidRPr="00563BD9" w14:paraId="10F3906E" w14:textId="77777777" w:rsidTr="009F181F">
        <w:tc>
          <w:tcPr>
            <w:tcW w:w="1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7D2EF" w:themeFill="accent2" w:themeFillTint="40"/>
            <w:vAlign w:val="center"/>
          </w:tcPr>
          <w:p w14:paraId="1AF8ACE5" w14:textId="7AB37201" w:rsidR="00650259" w:rsidRPr="00563BD9" w:rsidRDefault="003465E1" w:rsidP="00563BD9">
            <w:pPr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Phone no</w:t>
            </w:r>
          </w:p>
        </w:tc>
        <w:tc>
          <w:tcPr>
            <w:tcW w:w="3508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D93FF" w14:textId="77777777" w:rsidR="00650259" w:rsidRPr="00563BD9" w:rsidRDefault="00650259" w:rsidP="00563BD9">
            <w:pPr>
              <w:spacing w:before="2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</w:tr>
    </w:tbl>
    <w:p w14:paraId="7AF4512F" w14:textId="77777777" w:rsidR="00563BD9" w:rsidRPr="00563BD9" w:rsidRDefault="00563BD9" w:rsidP="009F181F">
      <w:pPr>
        <w:spacing w:after="0" w:line="240" w:lineRule="auto"/>
        <w:rPr>
          <w:rFonts w:ascii="Arial" w:hAnsi="Arial" w:cs="Arial"/>
          <w:color w:val="002060"/>
          <w:sz w:val="24"/>
          <w:szCs w:val="24"/>
        </w:rPr>
      </w:pPr>
    </w:p>
    <w:tbl>
      <w:tblPr>
        <w:tblStyle w:val="TableGrid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686"/>
        <w:gridCol w:w="819"/>
        <w:gridCol w:w="3523"/>
      </w:tblGrid>
      <w:tr w:rsidR="00563BD9" w:rsidRPr="00563BD9" w14:paraId="3251646B" w14:textId="77777777" w:rsidTr="00817437">
        <w:trPr>
          <w:trHeight w:val="349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7D2EF" w:themeFill="accent2" w:themeFillTint="40"/>
            <w:vAlign w:val="center"/>
          </w:tcPr>
          <w:p w14:paraId="2BA69FE8" w14:textId="78C53278" w:rsidR="00563BD9" w:rsidRPr="00563BD9" w:rsidRDefault="00563BD9" w:rsidP="00817437">
            <w:pPr>
              <w:spacing w:before="40" w:after="40"/>
              <w:rPr>
                <w:rFonts w:ascii="Arial" w:hAnsi="Arial" w:cs="Arial"/>
                <w:b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Please state which role you are interest in:</w:t>
            </w:r>
          </w:p>
        </w:tc>
      </w:tr>
      <w:tr w:rsidR="009F181F" w:rsidRPr="00563BD9" w14:paraId="77F46C6C" w14:textId="74B3A29E" w:rsidTr="009F181F">
        <w:tc>
          <w:tcPr>
            <w:tcW w:w="548" w:type="pct"/>
            <w:tcBorders>
              <w:top w:val="single" w:sz="4" w:space="0" w:color="auto"/>
            </w:tcBorders>
            <w:vAlign w:val="center"/>
          </w:tcPr>
          <w:p w14:paraId="774F2233" w14:textId="77777777" w:rsidR="009F181F" w:rsidRPr="00563BD9" w:rsidRDefault="009F181F" w:rsidP="00817437">
            <w:pPr>
              <w:spacing w:before="40" w:after="40"/>
              <w:ind w:left="29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2044" w:type="pct"/>
            <w:tcBorders>
              <w:top w:val="single" w:sz="4" w:space="0" w:color="auto"/>
            </w:tcBorders>
            <w:vAlign w:val="center"/>
          </w:tcPr>
          <w:p w14:paraId="31DFF630" w14:textId="58358B23" w:rsidR="009F181F" w:rsidRPr="00563BD9" w:rsidRDefault="009F181F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Community Support</w:t>
            </w:r>
          </w:p>
        </w:tc>
        <w:tc>
          <w:tcPr>
            <w:tcW w:w="454" w:type="pct"/>
            <w:tcBorders>
              <w:top w:val="single" w:sz="4" w:space="0" w:color="auto"/>
            </w:tcBorders>
            <w:vAlign w:val="center"/>
          </w:tcPr>
          <w:p w14:paraId="2A727A1E" w14:textId="0D5A0045" w:rsidR="009F181F" w:rsidRPr="00563BD9" w:rsidRDefault="009F181F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1955" w:type="pct"/>
            <w:tcBorders>
              <w:top w:val="single" w:sz="4" w:space="0" w:color="auto"/>
            </w:tcBorders>
            <w:vAlign w:val="center"/>
          </w:tcPr>
          <w:p w14:paraId="04C387FA" w14:textId="50C90034" w:rsidR="009F181F" w:rsidRPr="00563BD9" w:rsidRDefault="009F181F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Peer Advisor</w:t>
            </w:r>
          </w:p>
        </w:tc>
      </w:tr>
      <w:tr w:rsidR="009F181F" w:rsidRPr="00563BD9" w14:paraId="611840E8" w14:textId="5C442256" w:rsidTr="009F181F">
        <w:tc>
          <w:tcPr>
            <w:tcW w:w="548" w:type="pct"/>
            <w:vAlign w:val="center"/>
          </w:tcPr>
          <w:p w14:paraId="7000081A" w14:textId="77777777" w:rsidR="009F181F" w:rsidRPr="00563BD9" w:rsidRDefault="009F181F" w:rsidP="00817437">
            <w:pPr>
              <w:spacing w:before="40" w:after="40"/>
              <w:ind w:left="29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2044" w:type="pct"/>
            <w:vAlign w:val="center"/>
          </w:tcPr>
          <w:p w14:paraId="4C43D391" w14:textId="192797C9" w:rsidR="009F181F" w:rsidRPr="00563BD9" w:rsidRDefault="009F181F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Office Support</w:t>
            </w:r>
          </w:p>
        </w:tc>
        <w:tc>
          <w:tcPr>
            <w:tcW w:w="454" w:type="pct"/>
            <w:vAlign w:val="center"/>
          </w:tcPr>
          <w:p w14:paraId="3CE63700" w14:textId="4A199A04" w:rsidR="009F181F" w:rsidRPr="00563BD9" w:rsidRDefault="009F181F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1955" w:type="pct"/>
            <w:vAlign w:val="center"/>
          </w:tcPr>
          <w:p w14:paraId="66D8DB35" w14:textId="53365E19" w:rsidR="009F181F" w:rsidRPr="00563BD9" w:rsidRDefault="009F181F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Any</w:t>
            </w:r>
          </w:p>
        </w:tc>
      </w:tr>
    </w:tbl>
    <w:p w14:paraId="42BCBA66" w14:textId="77777777" w:rsidR="00CE6104" w:rsidRPr="00563BD9" w:rsidRDefault="00CE6104" w:rsidP="009F181F">
      <w:pPr>
        <w:spacing w:after="0" w:line="240" w:lineRule="auto"/>
        <w:rPr>
          <w:rFonts w:ascii="Arial" w:hAnsi="Arial" w:cs="Arial"/>
          <w:color w:val="002060"/>
          <w:sz w:val="24"/>
          <w:szCs w:val="24"/>
          <w:lang w:val="en-GB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685"/>
        <w:gridCol w:w="851"/>
        <w:gridCol w:w="3402"/>
      </w:tblGrid>
      <w:tr w:rsidR="00563BD9" w:rsidRPr="00563BD9" w14:paraId="4EA107D1" w14:textId="77777777" w:rsidTr="00817437">
        <w:trPr>
          <w:trHeight w:val="397"/>
        </w:trPr>
        <w:tc>
          <w:tcPr>
            <w:tcW w:w="892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7D2EF" w:themeFill="accent2" w:themeFillTint="40"/>
            <w:vAlign w:val="center"/>
          </w:tcPr>
          <w:p w14:paraId="365DFC33" w14:textId="75C9693F" w:rsidR="00563BD9" w:rsidRPr="00563BD9" w:rsidRDefault="00563BD9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Locations you are able to volunteer:</w:t>
            </w:r>
          </w:p>
        </w:tc>
      </w:tr>
      <w:tr w:rsidR="00563BD9" w:rsidRPr="00563BD9" w14:paraId="12A66E1C" w14:textId="649A5396" w:rsidTr="009F181F"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14:paraId="3491E976" w14:textId="2C6DE61E" w:rsidR="00563BD9" w:rsidRPr="00563BD9" w:rsidRDefault="00563BD9" w:rsidP="00817437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3F5B3483" w14:textId="0D732610" w:rsidR="00563BD9" w:rsidRPr="00563BD9" w:rsidRDefault="00563BD9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Warwickshire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2AB59F2" w14:textId="3FEE3FF2" w:rsidR="00563BD9" w:rsidRPr="00563BD9" w:rsidRDefault="00563BD9" w:rsidP="00817437">
            <w:pPr>
              <w:spacing w:before="40" w:after="40"/>
              <w:jc w:val="center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0F859F73" w14:textId="0D272747" w:rsidR="00563BD9" w:rsidRPr="00563BD9" w:rsidRDefault="00563BD9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Derby</w:t>
            </w:r>
            <w:r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/Derbyshire</w:t>
            </w:r>
          </w:p>
        </w:tc>
      </w:tr>
      <w:tr w:rsidR="00563BD9" w:rsidRPr="00563BD9" w14:paraId="5523B97B" w14:textId="1442BF38" w:rsidTr="009F181F">
        <w:tc>
          <w:tcPr>
            <w:tcW w:w="988" w:type="dxa"/>
            <w:vAlign w:val="center"/>
          </w:tcPr>
          <w:p w14:paraId="0B2E7E31" w14:textId="0F21CD1E" w:rsidR="00563BD9" w:rsidRPr="00563BD9" w:rsidRDefault="00563BD9" w:rsidP="00817437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3685" w:type="dxa"/>
          </w:tcPr>
          <w:p w14:paraId="2557713A" w14:textId="1587E98A" w:rsidR="00563BD9" w:rsidRPr="00563BD9" w:rsidRDefault="00563BD9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North East Lincs</w:t>
            </w:r>
          </w:p>
        </w:tc>
        <w:tc>
          <w:tcPr>
            <w:tcW w:w="851" w:type="dxa"/>
            <w:vAlign w:val="center"/>
          </w:tcPr>
          <w:p w14:paraId="080F7C64" w14:textId="321801CE" w:rsidR="00563BD9" w:rsidRPr="00563BD9" w:rsidRDefault="00563BD9" w:rsidP="00817437">
            <w:pPr>
              <w:spacing w:before="40" w:after="40"/>
              <w:jc w:val="center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3402" w:type="dxa"/>
          </w:tcPr>
          <w:p w14:paraId="5FAE82E9" w14:textId="26F6C6DD" w:rsidR="00563BD9" w:rsidRPr="00563BD9" w:rsidRDefault="00563BD9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Central Lancs</w:t>
            </w:r>
          </w:p>
        </w:tc>
      </w:tr>
      <w:tr w:rsidR="00563BD9" w:rsidRPr="00563BD9" w14:paraId="1CFE009E" w14:textId="44E10DFE" w:rsidTr="009F181F">
        <w:tc>
          <w:tcPr>
            <w:tcW w:w="988" w:type="dxa"/>
            <w:vAlign w:val="center"/>
          </w:tcPr>
          <w:p w14:paraId="5AB54501" w14:textId="1EC69E90" w:rsidR="00563BD9" w:rsidRPr="00563BD9" w:rsidRDefault="00563BD9" w:rsidP="00817437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3685" w:type="dxa"/>
          </w:tcPr>
          <w:p w14:paraId="4E2A15A7" w14:textId="1A170FAD" w:rsidR="00563BD9" w:rsidRPr="00563BD9" w:rsidRDefault="00563BD9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London – Harrow</w:t>
            </w:r>
          </w:p>
        </w:tc>
        <w:tc>
          <w:tcPr>
            <w:tcW w:w="851" w:type="dxa"/>
            <w:vAlign w:val="center"/>
          </w:tcPr>
          <w:p w14:paraId="66566F70" w14:textId="5E09FBF9" w:rsidR="00563BD9" w:rsidRPr="00563BD9" w:rsidRDefault="00563BD9" w:rsidP="00817437">
            <w:pPr>
              <w:spacing w:before="40" w:after="40"/>
              <w:jc w:val="center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3402" w:type="dxa"/>
          </w:tcPr>
          <w:p w14:paraId="08E2B1F4" w14:textId="6437C2AE" w:rsidR="00563BD9" w:rsidRPr="00563BD9" w:rsidRDefault="00563BD9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London – Tower Hamlets</w:t>
            </w:r>
          </w:p>
        </w:tc>
      </w:tr>
      <w:tr w:rsidR="00563BD9" w:rsidRPr="00563BD9" w14:paraId="4120AC75" w14:textId="7BD18799" w:rsidTr="009F181F">
        <w:tc>
          <w:tcPr>
            <w:tcW w:w="988" w:type="dxa"/>
            <w:vAlign w:val="center"/>
          </w:tcPr>
          <w:p w14:paraId="624BF908" w14:textId="44BDC9A9" w:rsidR="00563BD9" w:rsidRPr="00563BD9" w:rsidRDefault="00563BD9" w:rsidP="00817437">
            <w:pPr>
              <w:spacing w:before="40" w:after="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3685" w:type="dxa"/>
          </w:tcPr>
          <w:p w14:paraId="3155396B" w14:textId="69E236DE" w:rsidR="00563BD9" w:rsidRPr="00563BD9" w:rsidRDefault="0089064D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Wakefield</w:t>
            </w:r>
          </w:p>
        </w:tc>
        <w:tc>
          <w:tcPr>
            <w:tcW w:w="851" w:type="dxa"/>
            <w:vAlign w:val="center"/>
          </w:tcPr>
          <w:p w14:paraId="13085139" w14:textId="40146BE1" w:rsidR="00563BD9" w:rsidRPr="00563BD9" w:rsidRDefault="00563BD9" w:rsidP="00817437">
            <w:pPr>
              <w:spacing w:before="40" w:after="40"/>
              <w:jc w:val="center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 w:bidi="en-GB"/>
              </w:rPr>
              <w:sym w:font="Wingdings 2" w:char="F0A3"/>
            </w:r>
          </w:p>
        </w:tc>
        <w:tc>
          <w:tcPr>
            <w:tcW w:w="3402" w:type="dxa"/>
          </w:tcPr>
          <w:p w14:paraId="304BEDFF" w14:textId="32096128" w:rsidR="00563BD9" w:rsidRPr="00563BD9" w:rsidRDefault="0089064D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Fully Remotely</w:t>
            </w:r>
          </w:p>
        </w:tc>
      </w:tr>
    </w:tbl>
    <w:p w14:paraId="0BF26DE1" w14:textId="77777777" w:rsidR="00E678AC" w:rsidRPr="00563BD9" w:rsidRDefault="00E678AC" w:rsidP="009F181F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815"/>
        <w:gridCol w:w="1357"/>
        <w:gridCol w:w="1589"/>
        <w:gridCol w:w="1364"/>
        <w:gridCol w:w="1336"/>
      </w:tblGrid>
      <w:tr w:rsidR="00563BD9" w:rsidRPr="00563BD9" w14:paraId="79AFE408" w14:textId="77777777" w:rsidTr="00817437">
        <w:trPr>
          <w:trHeight w:val="244"/>
        </w:trPr>
        <w:tc>
          <w:tcPr>
            <w:tcW w:w="9016" w:type="dxa"/>
            <w:gridSpan w:val="6"/>
            <w:tcBorders>
              <w:bottom w:val="single" w:sz="4" w:space="0" w:color="auto"/>
            </w:tcBorders>
            <w:shd w:val="clear" w:color="auto" w:fill="A7D2EF" w:themeFill="accent2" w:themeFillTint="40"/>
            <w:vAlign w:val="center"/>
          </w:tcPr>
          <w:p w14:paraId="3E526315" w14:textId="222C6013" w:rsidR="00563BD9" w:rsidRPr="00563BD9" w:rsidRDefault="00563BD9" w:rsidP="00817437">
            <w:pPr>
              <w:spacing w:before="40" w:after="4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9F181F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When would you be available?</w:t>
            </w:r>
          </w:p>
        </w:tc>
      </w:tr>
      <w:tr w:rsidR="00563BD9" w:rsidRPr="00563BD9" w14:paraId="12B41C90" w14:textId="77777777" w:rsidTr="009F181F">
        <w:tc>
          <w:tcPr>
            <w:tcW w:w="1555" w:type="dxa"/>
            <w:tcBorders>
              <w:top w:val="single" w:sz="4" w:space="0" w:color="auto"/>
            </w:tcBorders>
          </w:tcPr>
          <w:p w14:paraId="426A106B" w14:textId="77777777" w:rsidR="00563BD9" w:rsidRPr="00563BD9" w:rsidRDefault="00563BD9" w:rsidP="00817437">
            <w:pPr>
              <w:spacing w:before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1815" w:type="dxa"/>
            <w:tcBorders>
              <w:top w:val="single" w:sz="4" w:space="0" w:color="auto"/>
            </w:tcBorders>
          </w:tcPr>
          <w:p w14:paraId="7A04B93A" w14:textId="77777777" w:rsidR="00563BD9" w:rsidRPr="00563BD9" w:rsidRDefault="00563BD9" w:rsidP="00817437">
            <w:pPr>
              <w:spacing w:before="40"/>
              <w:jc w:val="center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Monday</w:t>
            </w:r>
          </w:p>
        </w:tc>
        <w:tc>
          <w:tcPr>
            <w:tcW w:w="1357" w:type="dxa"/>
            <w:tcBorders>
              <w:top w:val="single" w:sz="4" w:space="0" w:color="auto"/>
            </w:tcBorders>
          </w:tcPr>
          <w:p w14:paraId="2242D68A" w14:textId="77777777" w:rsidR="00563BD9" w:rsidRPr="00563BD9" w:rsidRDefault="00563BD9" w:rsidP="00817437">
            <w:pPr>
              <w:spacing w:before="40"/>
              <w:jc w:val="center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Tuesday</w:t>
            </w:r>
          </w:p>
        </w:tc>
        <w:tc>
          <w:tcPr>
            <w:tcW w:w="1589" w:type="dxa"/>
            <w:tcBorders>
              <w:top w:val="single" w:sz="4" w:space="0" w:color="auto"/>
            </w:tcBorders>
          </w:tcPr>
          <w:p w14:paraId="792D3855" w14:textId="77777777" w:rsidR="00563BD9" w:rsidRPr="00563BD9" w:rsidRDefault="00563BD9" w:rsidP="00817437">
            <w:pPr>
              <w:spacing w:before="40"/>
              <w:jc w:val="center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Wednesday</w:t>
            </w:r>
          </w:p>
        </w:tc>
        <w:tc>
          <w:tcPr>
            <w:tcW w:w="1364" w:type="dxa"/>
            <w:tcBorders>
              <w:top w:val="single" w:sz="4" w:space="0" w:color="auto"/>
            </w:tcBorders>
          </w:tcPr>
          <w:p w14:paraId="56D70AAA" w14:textId="77777777" w:rsidR="00563BD9" w:rsidRPr="00563BD9" w:rsidRDefault="00563BD9" w:rsidP="00817437">
            <w:pPr>
              <w:spacing w:before="40"/>
              <w:jc w:val="center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Thursday</w:t>
            </w:r>
          </w:p>
        </w:tc>
        <w:tc>
          <w:tcPr>
            <w:tcW w:w="1336" w:type="dxa"/>
            <w:tcBorders>
              <w:top w:val="single" w:sz="4" w:space="0" w:color="auto"/>
            </w:tcBorders>
          </w:tcPr>
          <w:p w14:paraId="12C10A48" w14:textId="77777777" w:rsidR="00563BD9" w:rsidRPr="00563BD9" w:rsidRDefault="00563BD9" w:rsidP="00817437">
            <w:pPr>
              <w:spacing w:before="40"/>
              <w:jc w:val="center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Friday</w:t>
            </w:r>
          </w:p>
        </w:tc>
      </w:tr>
      <w:tr w:rsidR="00E678AC" w:rsidRPr="00563BD9" w14:paraId="123F6998" w14:textId="6BD3DCD1" w:rsidTr="00817437">
        <w:tc>
          <w:tcPr>
            <w:tcW w:w="1555" w:type="dxa"/>
            <w:vAlign w:val="center"/>
          </w:tcPr>
          <w:p w14:paraId="505A6934" w14:textId="435B2988" w:rsidR="00E678AC" w:rsidRPr="00563BD9" w:rsidRDefault="00E678AC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Morning</w:t>
            </w:r>
          </w:p>
        </w:tc>
        <w:tc>
          <w:tcPr>
            <w:tcW w:w="1815" w:type="dxa"/>
          </w:tcPr>
          <w:p w14:paraId="3782C9CE" w14:textId="77777777" w:rsidR="00E678AC" w:rsidRPr="00563BD9" w:rsidRDefault="00E678AC" w:rsidP="00817437">
            <w:pPr>
              <w:spacing w:before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1357" w:type="dxa"/>
          </w:tcPr>
          <w:p w14:paraId="2F84BC7A" w14:textId="77777777" w:rsidR="00E678AC" w:rsidRPr="00563BD9" w:rsidRDefault="00E678AC" w:rsidP="00817437">
            <w:pPr>
              <w:spacing w:before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1589" w:type="dxa"/>
          </w:tcPr>
          <w:p w14:paraId="71E92F8B" w14:textId="77777777" w:rsidR="00E678AC" w:rsidRPr="00563BD9" w:rsidRDefault="00E678AC" w:rsidP="00817437">
            <w:pPr>
              <w:spacing w:before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1364" w:type="dxa"/>
          </w:tcPr>
          <w:p w14:paraId="19D1E933" w14:textId="77777777" w:rsidR="00E678AC" w:rsidRPr="00563BD9" w:rsidRDefault="00E678AC" w:rsidP="00817437">
            <w:pPr>
              <w:spacing w:before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1336" w:type="dxa"/>
          </w:tcPr>
          <w:p w14:paraId="39CB2075" w14:textId="77777777" w:rsidR="00E678AC" w:rsidRPr="00563BD9" w:rsidRDefault="00E678AC" w:rsidP="00817437">
            <w:pPr>
              <w:spacing w:before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</w:tr>
      <w:tr w:rsidR="00E678AC" w:rsidRPr="00563BD9" w14:paraId="28BC6BAA" w14:textId="40A8FCF3" w:rsidTr="00817437">
        <w:tc>
          <w:tcPr>
            <w:tcW w:w="1555" w:type="dxa"/>
            <w:vAlign w:val="center"/>
          </w:tcPr>
          <w:p w14:paraId="25C29475" w14:textId="37D202F8" w:rsidR="00E678AC" w:rsidRPr="00563BD9" w:rsidRDefault="00E678AC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Afternoon</w:t>
            </w:r>
          </w:p>
        </w:tc>
        <w:tc>
          <w:tcPr>
            <w:tcW w:w="1815" w:type="dxa"/>
          </w:tcPr>
          <w:p w14:paraId="34C614BC" w14:textId="77777777" w:rsidR="00E678AC" w:rsidRPr="00563BD9" w:rsidRDefault="00E678AC" w:rsidP="00817437">
            <w:pPr>
              <w:spacing w:before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1357" w:type="dxa"/>
          </w:tcPr>
          <w:p w14:paraId="2E164E09" w14:textId="77777777" w:rsidR="00E678AC" w:rsidRPr="00563BD9" w:rsidRDefault="00E678AC" w:rsidP="00817437">
            <w:pPr>
              <w:spacing w:before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1589" w:type="dxa"/>
          </w:tcPr>
          <w:p w14:paraId="0EC2C51B" w14:textId="77777777" w:rsidR="00E678AC" w:rsidRPr="00563BD9" w:rsidRDefault="00E678AC" w:rsidP="00817437">
            <w:pPr>
              <w:spacing w:before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1364" w:type="dxa"/>
          </w:tcPr>
          <w:p w14:paraId="6110480A" w14:textId="77777777" w:rsidR="00E678AC" w:rsidRPr="00563BD9" w:rsidRDefault="00E678AC" w:rsidP="00817437">
            <w:pPr>
              <w:spacing w:before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  <w:tc>
          <w:tcPr>
            <w:tcW w:w="1336" w:type="dxa"/>
          </w:tcPr>
          <w:p w14:paraId="2DFCC4F4" w14:textId="77777777" w:rsidR="00E678AC" w:rsidRPr="00563BD9" w:rsidRDefault="00E678AC" w:rsidP="00817437">
            <w:pPr>
              <w:spacing w:before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</w:tr>
    </w:tbl>
    <w:p w14:paraId="0EE0B56E" w14:textId="77777777" w:rsidR="00E678AC" w:rsidRDefault="00E678AC" w:rsidP="009F181F">
      <w:pPr>
        <w:spacing w:after="0" w:line="240" w:lineRule="auto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A7D2EF" w:themeFill="accent2" w:themeFillTint="40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63BD9" w:rsidRPr="00563BD9" w14:paraId="530C21CD" w14:textId="77777777" w:rsidTr="00817437">
        <w:trPr>
          <w:trHeight w:val="181"/>
        </w:trPr>
        <w:tc>
          <w:tcPr>
            <w:tcW w:w="901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7D2EF" w:themeFill="accent2" w:themeFillTint="40"/>
            <w:vAlign w:val="center"/>
          </w:tcPr>
          <w:p w14:paraId="3FE1C33F" w14:textId="4CC7B42D" w:rsidR="00563BD9" w:rsidRPr="00563BD9" w:rsidRDefault="00563BD9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 xml:space="preserve">How often would you like to volunteer? </w:t>
            </w:r>
          </w:p>
        </w:tc>
      </w:tr>
      <w:tr w:rsidR="00563BD9" w:rsidRPr="00563BD9" w14:paraId="03F463CE" w14:textId="77777777" w:rsidTr="009F181F">
        <w:tblPrEx>
          <w:shd w:val="clear" w:color="auto" w:fill="auto"/>
        </w:tblPrEx>
        <w:tc>
          <w:tcPr>
            <w:tcW w:w="3005" w:type="dxa"/>
            <w:tcBorders>
              <w:top w:val="single" w:sz="4" w:space="0" w:color="auto"/>
            </w:tcBorders>
          </w:tcPr>
          <w:p w14:paraId="46757F01" w14:textId="25B14F49" w:rsidR="00563BD9" w:rsidRPr="009F181F" w:rsidRDefault="00563BD9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9F181F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Weekly</w:t>
            </w:r>
            <w:r w:rsidRPr="009F181F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ab/>
            </w: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sym w:font="Wingdings 2" w:char="F0A3"/>
            </w:r>
          </w:p>
        </w:tc>
        <w:tc>
          <w:tcPr>
            <w:tcW w:w="3005" w:type="dxa"/>
            <w:tcBorders>
              <w:top w:val="single" w:sz="4" w:space="0" w:color="auto"/>
            </w:tcBorders>
          </w:tcPr>
          <w:p w14:paraId="24962C0C" w14:textId="1E3B73EC" w:rsidR="00563BD9" w:rsidRPr="009F181F" w:rsidRDefault="00563BD9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9F181F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Monthly</w:t>
            </w:r>
            <w:r w:rsidRPr="009F181F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ab/>
            </w: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sym w:font="Wingdings 2" w:char="F0A3"/>
            </w:r>
          </w:p>
        </w:tc>
        <w:tc>
          <w:tcPr>
            <w:tcW w:w="3006" w:type="dxa"/>
            <w:tcBorders>
              <w:top w:val="single" w:sz="4" w:space="0" w:color="auto"/>
            </w:tcBorders>
          </w:tcPr>
          <w:p w14:paraId="3024844E" w14:textId="69DAEB64" w:rsidR="00563BD9" w:rsidRPr="009F181F" w:rsidRDefault="00563BD9" w:rsidP="00817437">
            <w:pPr>
              <w:spacing w:before="40" w:after="40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9F181F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Occasionally</w:t>
            </w:r>
            <w:r w:rsidRPr="009F181F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ab/>
            </w: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sym w:font="Wingdings 2" w:char="F0A3"/>
            </w:r>
          </w:p>
        </w:tc>
      </w:tr>
    </w:tbl>
    <w:p w14:paraId="5FD13F54" w14:textId="77777777" w:rsidR="00563BD9" w:rsidRPr="00563BD9" w:rsidRDefault="00563BD9" w:rsidP="00E677FE">
      <w:pPr>
        <w:spacing w:after="0"/>
        <w:rPr>
          <w:rFonts w:ascii="Arial" w:hAnsi="Arial" w:cs="Arial"/>
          <w:sz w:val="24"/>
          <w:szCs w:val="24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17437" w:rsidRPr="00563BD9" w14:paraId="0B5455FF" w14:textId="77777777" w:rsidTr="00817437">
        <w:trPr>
          <w:trHeight w:val="267"/>
        </w:trPr>
        <w:tc>
          <w:tcPr>
            <w:tcW w:w="9016" w:type="dxa"/>
            <w:shd w:val="clear" w:color="auto" w:fill="A7D2EF" w:themeFill="accent2" w:themeFillTint="40"/>
            <w:vAlign w:val="center"/>
          </w:tcPr>
          <w:p w14:paraId="355EA7B3" w14:textId="09FF8003" w:rsidR="00817437" w:rsidRPr="00563BD9" w:rsidRDefault="00817437" w:rsidP="00817437">
            <w:pPr>
              <w:spacing w:before="40" w:after="40"/>
              <w:jc w:val="both"/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  <w:r w:rsidRPr="00563BD9"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  <w:t>Please let us know why you want to volunteer at Compass</w:t>
            </w:r>
          </w:p>
        </w:tc>
      </w:tr>
      <w:tr w:rsidR="00817437" w:rsidRPr="00563BD9" w14:paraId="4FDFCD04" w14:textId="77777777" w:rsidTr="00E526A6">
        <w:tc>
          <w:tcPr>
            <w:tcW w:w="9016" w:type="dxa"/>
          </w:tcPr>
          <w:p w14:paraId="3D73D48E" w14:textId="77777777" w:rsidR="00817437" w:rsidRDefault="00817437" w:rsidP="00E526A6">
            <w:pPr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  <w:p w14:paraId="1FAE18EA" w14:textId="77777777" w:rsidR="00817437" w:rsidRDefault="00817437" w:rsidP="00E526A6">
            <w:pPr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  <w:p w14:paraId="74FE8DDD" w14:textId="77777777" w:rsidR="00817437" w:rsidRDefault="00817437" w:rsidP="00E526A6">
            <w:pPr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  <w:p w14:paraId="649554B7" w14:textId="77777777" w:rsidR="00817437" w:rsidRPr="00563BD9" w:rsidRDefault="00817437" w:rsidP="00E526A6">
            <w:pPr>
              <w:rPr>
                <w:rFonts w:ascii="Arial" w:hAnsi="Arial" w:cs="Arial"/>
                <w:color w:val="002060"/>
                <w:sz w:val="24"/>
                <w:szCs w:val="24"/>
                <w:lang w:val="en-GB"/>
              </w:rPr>
            </w:pPr>
          </w:p>
        </w:tc>
      </w:tr>
    </w:tbl>
    <w:p w14:paraId="41C57261" w14:textId="19FD07C6" w:rsidR="00E678AC" w:rsidRPr="00563BD9" w:rsidRDefault="00E678AC" w:rsidP="00E677FE">
      <w:pPr>
        <w:spacing w:after="0"/>
        <w:rPr>
          <w:rFonts w:ascii="Arial" w:hAnsi="Arial" w:cs="Arial"/>
          <w:sz w:val="24"/>
          <w:szCs w:val="24"/>
          <w:lang w:val="en-GB"/>
        </w:rPr>
      </w:pPr>
      <w:r w:rsidRPr="00563BD9">
        <w:rPr>
          <w:sz w:val="24"/>
          <w:szCs w:val="24"/>
        </w:rPr>
        <w:tab/>
      </w:r>
      <w:r w:rsidRPr="00563BD9">
        <w:rPr>
          <w:sz w:val="24"/>
          <w:szCs w:val="24"/>
        </w:rPr>
        <w:tab/>
      </w:r>
      <w:r w:rsidRPr="00563BD9">
        <w:rPr>
          <w:sz w:val="24"/>
          <w:szCs w:val="24"/>
        </w:rPr>
        <w:tab/>
      </w:r>
      <w:r w:rsidRPr="00563BD9">
        <w:rPr>
          <w:sz w:val="24"/>
          <w:szCs w:val="24"/>
        </w:rPr>
        <w:tab/>
      </w:r>
      <w:r w:rsidRPr="00563BD9">
        <w:rPr>
          <w:sz w:val="24"/>
          <w:szCs w:val="24"/>
        </w:rPr>
        <w:tab/>
        <w:t xml:space="preserve"> </w:t>
      </w:r>
    </w:p>
    <w:sectPr w:rsidR="00E678AC" w:rsidRPr="00563BD9" w:rsidSect="009051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3A9F0" w14:textId="77777777" w:rsidR="003465E1" w:rsidRDefault="003465E1" w:rsidP="00650259">
      <w:pPr>
        <w:spacing w:after="0" w:line="240" w:lineRule="auto"/>
      </w:pPr>
      <w:r>
        <w:separator/>
      </w:r>
    </w:p>
  </w:endnote>
  <w:endnote w:type="continuationSeparator" w:id="0">
    <w:p w14:paraId="7341D8B4" w14:textId="77777777" w:rsidR="003465E1" w:rsidRDefault="003465E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7D7A1C3-394C-4458-9350-A74C031E0782}"/>
    <w:embedBold r:id="rId2" w:fontKey="{17B6CB3F-FD9D-4EF4-B84C-466E142B0E1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9943316-8D8E-4756-B9D5-6E7A8DB4CF32}"/>
    <w:embedBold r:id="rId4" w:fontKey="{2CF1AFE1-A779-4329-8D2F-9DB513505A0D}"/>
    <w:embedItalic r:id="rId5" w:fontKey="{0C1CC1CA-3753-41D0-8CCF-744326D9318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FCD5CC6-5244-43A5-86AB-2BDAD4C7D2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2A66678-9052-4D09-BAB6-0A631D7FBE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8BF6B0F-6A42-43BF-9993-F6BBA0520623}"/>
    <w:embedBold r:id="rId9" w:fontKey="{61563B01-639D-4185-8149-8705B99493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E2722" w14:textId="77777777" w:rsidR="00E460CD" w:rsidRDefault="00E460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4084A" w14:textId="0D2274C4" w:rsidR="00731F26" w:rsidRPr="003B5B3E" w:rsidRDefault="00563BD9" w:rsidP="00563BD9">
    <w:pPr>
      <w:pStyle w:val="Footer"/>
      <w:ind w:left="-567"/>
      <w:rPr>
        <w:lang w:val="en-GB"/>
      </w:rPr>
    </w:pPr>
    <w:r w:rsidRPr="000410C0">
      <w:rPr>
        <w:rFonts w:ascii="Tahoma" w:hAnsi="Tahoma" w:cs="Tahoma"/>
        <w:b/>
        <w:bCs/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68915EF" wp14:editId="622CF071">
              <wp:simplePos x="0" y="0"/>
              <wp:positionH relativeFrom="column">
                <wp:posOffset>1308680</wp:posOffset>
              </wp:positionH>
              <wp:positionV relativeFrom="paragraph">
                <wp:posOffset>-111263</wp:posOffset>
              </wp:positionV>
              <wp:extent cx="5120640" cy="697865"/>
              <wp:effectExtent l="0" t="0" r="22860" b="16510"/>
              <wp:wrapSquare wrapText="bothSides"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0640" cy="697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3A83DE" w14:textId="57E7D89C" w:rsidR="00E678AC" w:rsidRPr="00025940" w:rsidRDefault="00E678AC" w:rsidP="00563BD9">
                          <w:pPr>
                            <w:pStyle w:val="Footer"/>
                            <w:tabs>
                              <w:tab w:val="left" w:pos="5460"/>
                            </w:tabs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025940"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  <w:t>Compass is a Charity</w:t>
                          </w:r>
                          <w:r w:rsidR="00563BD9" w:rsidRPr="00C85CCF">
                            <w:rPr>
                              <w:rFonts w:ascii="Tahoma" w:hAnsi="Tahoma" w:cs="Tahoma"/>
                              <w:b/>
                              <w:bCs/>
                              <w:sz w:val="26"/>
                              <w:szCs w:val="26"/>
                            </w:rPr>
                            <w:t xml:space="preserve"> </w:t>
                          </w:r>
                          <w:r w:rsidRPr="00025940"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  <w:t xml:space="preserve">No 518048 Registered in England No 2054594 </w:t>
                          </w:r>
                        </w:p>
                        <w:p w14:paraId="14E1B80A" w14:textId="77777777" w:rsidR="00E678AC" w:rsidRPr="00025940" w:rsidRDefault="00E678AC" w:rsidP="00E678A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025940">
                            <w:rPr>
                              <w:rFonts w:ascii="Tahoma" w:hAnsi="Tahoma" w:cs="Tahoma"/>
                              <w:b/>
                              <w:bCs/>
                              <w:sz w:val="16"/>
                              <w:szCs w:val="16"/>
                            </w:rPr>
                            <w:t xml:space="preserve">Registered Office  </w:t>
                          </w:r>
                          <w:r w:rsidRPr="00025940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Studio One, Ground Floor, Marlborough House, Westminster Place, York YO26 6RW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68915E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03.05pt;margin-top:-8.75pt;width:403.2pt;height:54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" strokecolor="white [3212]">
              <v:textbox style="mso-fit-shape-to-text:t">
                <w:txbxContent>
                  <w:p w14:paraId="393A83DE" w14:textId="57E7D89C" w:rsidR="00E678AC" w:rsidRPr="00025940" w:rsidRDefault="00E678AC" w:rsidP="00563BD9">
                    <w:pPr>
                      <w:pStyle w:val="Footer"/>
                      <w:tabs>
                        <w:tab w:val="left" w:pos="5460"/>
                      </w:tabs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</w:pPr>
                    <w:r w:rsidRPr="00025940"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  <w:t>Compass is a Charity</w:t>
                    </w:r>
                    <w:r w:rsidR="00563BD9" w:rsidRPr="00C85CCF">
                      <w:rPr>
                        <w:rFonts w:ascii="Tahoma" w:hAnsi="Tahoma" w:cs="Tahoma"/>
                        <w:b/>
                        <w:bCs/>
                        <w:sz w:val="26"/>
                        <w:szCs w:val="26"/>
                      </w:rPr>
                      <w:t xml:space="preserve"> </w:t>
                    </w:r>
                    <w:r w:rsidRPr="00025940"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  <w:t xml:space="preserve">No 518048 Registered in England No 2054594 </w:t>
                    </w:r>
                  </w:p>
                  <w:p w14:paraId="14E1B80A" w14:textId="77777777" w:rsidR="00E678AC" w:rsidRPr="00025940" w:rsidRDefault="00E678AC" w:rsidP="00E678AC">
                    <w:pPr>
                      <w:spacing w:after="0" w:line="240" w:lineRule="auto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025940">
                      <w:rPr>
                        <w:rFonts w:ascii="Tahoma" w:hAnsi="Tahoma" w:cs="Tahoma"/>
                        <w:b/>
                        <w:bCs/>
                        <w:sz w:val="16"/>
                        <w:szCs w:val="16"/>
                      </w:rPr>
                      <w:t xml:space="preserve">Registered Office  </w:t>
                    </w:r>
                    <w:r w:rsidRPr="00025940">
                      <w:rPr>
                        <w:rFonts w:ascii="Tahoma" w:hAnsi="Tahoma" w:cs="Tahoma"/>
                        <w:sz w:val="16"/>
                        <w:szCs w:val="16"/>
                      </w:rPr>
                      <w:t>Studio One, Ground Floor, Marlborough House, Westminster Place, York YO26 6RW</w:t>
                    </w:r>
                  </w:p>
                </w:txbxContent>
              </v:textbox>
              <w10:wrap type="square"/>
            </v:shape>
          </w:pict>
        </mc:Fallback>
      </mc:AlternateContent>
    </w:r>
    <w:hyperlink r:id="rId1" w:history="1">
      <w:r w:rsidRPr="00260034">
        <w:rPr>
          <w:rStyle w:val="Hyperlink"/>
          <w:rFonts w:ascii="Tahoma" w:hAnsi="Tahoma" w:cs="Tahoma"/>
          <w:b/>
          <w:bCs/>
          <w:sz w:val="22"/>
        </w:rPr>
        <w:t>www.compass-uk.org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6413F" w14:textId="77777777" w:rsidR="00E460CD" w:rsidRDefault="00E460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D29A3" w14:textId="77777777" w:rsidR="003465E1" w:rsidRDefault="003465E1" w:rsidP="00650259">
      <w:pPr>
        <w:spacing w:after="0" w:line="240" w:lineRule="auto"/>
      </w:pPr>
      <w:r>
        <w:separator/>
      </w:r>
    </w:p>
  </w:footnote>
  <w:footnote w:type="continuationSeparator" w:id="0">
    <w:p w14:paraId="6C0479E5" w14:textId="77777777" w:rsidR="003465E1" w:rsidRDefault="003465E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4D6A0" w14:textId="77777777" w:rsidR="00E460CD" w:rsidRDefault="00E460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056"/>
      <w:gridCol w:w="6970"/>
    </w:tblGrid>
    <w:tr w:rsidR="003465E1" w:rsidRPr="00832C17" w14:paraId="2F08617B" w14:textId="77777777" w:rsidTr="003465E1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293CF7D0" w14:textId="226A30A9" w:rsidR="00832C17" w:rsidRPr="003465E1" w:rsidRDefault="003465E1" w:rsidP="00731F26">
          <w:pPr>
            <w:tabs>
              <w:tab w:val="center" w:pos="4680"/>
              <w:tab w:val="right" w:pos="9360"/>
            </w:tabs>
            <w:spacing w:after="0"/>
            <w:rPr>
              <w:rFonts w:ascii="Arial" w:eastAsia="Calibri" w:hAnsi="Arial" w:cs="Arial"/>
              <w:b/>
              <w:color w:val="002060"/>
              <w:sz w:val="44"/>
              <w:szCs w:val="24"/>
              <w:lang w:val="en-GB"/>
            </w:rPr>
          </w:pPr>
          <w:r>
            <w:rPr>
              <w:rFonts w:ascii="Arial" w:eastAsia="Calibri" w:hAnsi="Arial" w:cs="Arial"/>
              <w:b/>
              <w:noProof/>
              <w:color w:val="002060"/>
              <w:sz w:val="44"/>
              <w:szCs w:val="24"/>
              <w:lang w:val="en-GB"/>
            </w:rPr>
            <w:drawing>
              <wp:inline distT="0" distB="0" distL="0" distR="0" wp14:anchorId="5ED98900" wp14:editId="38199E05">
                <wp:extent cx="1168841" cy="1014480"/>
                <wp:effectExtent l="0" t="0" r="0" b="0"/>
                <wp:docPr id="2069294454" name="Picture 1" descr="A hands shaking with text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9294454" name="Picture 1" descr="A hands shaking with text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5296" cy="1020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auto"/>
          <w:vAlign w:val="center"/>
        </w:tcPr>
        <w:sdt>
          <w:sdtPr>
            <w:rPr>
              <w:rFonts w:ascii="Arial" w:eastAsia="Calibri" w:hAnsi="Arial" w:cs="Arial"/>
              <w:b/>
              <w:color w:val="002060"/>
              <w:sz w:val="72"/>
              <w:szCs w:val="44"/>
              <w:lang w:val="en-GB"/>
            </w:rPr>
            <w:id w:val="1345121305"/>
            <w:temporary/>
            <w:showingPlcHdr/>
            <w15:appearance w15:val="hidden"/>
          </w:sdtPr>
          <w:sdtEndPr/>
          <w:sdtContent>
            <w:p w14:paraId="22FBC02E" w14:textId="77777777" w:rsidR="00832C17" w:rsidRPr="00832C17" w:rsidRDefault="00731F26" w:rsidP="003465E1">
              <w:pPr>
                <w:spacing w:after="0"/>
                <w:jc w:val="center"/>
                <w:rPr>
                  <w:rFonts w:ascii="Arial" w:eastAsia="Calibri" w:hAnsi="Arial" w:cs="Arial"/>
                  <w:color w:val="002060"/>
                  <w:sz w:val="44"/>
                  <w:lang w:val="en-GB"/>
                </w:rPr>
              </w:pPr>
              <w:r w:rsidRPr="00832C17">
                <w:rPr>
                  <w:rStyle w:val="HeaderChar"/>
                  <w:rFonts w:ascii="Arial" w:hAnsi="Arial" w:cs="Arial"/>
                  <w:color w:val="002060"/>
                  <w:sz w:val="72"/>
                  <w:szCs w:val="44"/>
                  <w:lang w:val="en-GB" w:bidi="en-GB"/>
                </w:rPr>
                <w:t>Volunteer Form</w:t>
              </w:r>
            </w:p>
          </w:sdtContent>
        </w:sdt>
      </w:tc>
    </w:tr>
  </w:tbl>
  <w:p w14:paraId="6F906B12" w14:textId="77777777" w:rsidR="00650259" w:rsidRPr="003B5B3E" w:rsidRDefault="00650259" w:rsidP="00731F26">
    <w:pPr>
      <w:pStyle w:val="NoSpacing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713D8" w14:textId="77777777" w:rsidR="00E460CD" w:rsidRDefault="00E460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05461995">
    <w:abstractNumId w:val="11"/>
  </w:num>
  <w:num w:numId="2" w16cid:durableId="1435664026">
    <w:abstractNumId w:val="7"/>
  </w:num>
  <w:num w:numId="3" w16cid:durableId="200217244">
    <w:abstractNumId w:val="15"/>
  </w:num>
  <w:num w:numId="4" w16cid:durableId="1526334211">
    <w:abstractNumId w:val="12"/>
  </w:num>
  <w:num w:numId="5" w16cid:durableId="754327374">
    <w:abstractNumId w:val="13"/>
  </w:num>
  <w:num w:numId="6" w16cid:durableId="39936706">
    <w:abstractNumId w:val="19"/>
  </w:num>
  <w:num w:numId="7" w16cid:durableId="360666516">
    <w:abstractNumId w:val="6"/>
  </w:num>
  <w:num w:numId="8" w16cid:durableId="822543500">
    <w:abstractNumId w:val="10"/>
  </w:num>
  <w:num w:numId="9" w16cid:durableId="11879882">
    <w:abstractNumId w:val="17"/>
  </w:num>
  <w:num w:numId="10" w16cid:durableId="1836533968">
    <w:abstractNumId w:val="1"/>
  </w:num>
  <w:num w:numId="11" w16cid:durableId="1885021774">
    <w:abstractNumId w:val="5"/>
  </w:num>
  <w:num w:numId="12" w16cid:durableId="1213924644">
    <w:abstractNumId w:val="0"/>
  </w:num>
  <w:num w:numId="13" w16cid:durableId="552230217">
    <w:abstractNumId w:val="2"/>
  </w:num>
  <w:num w:numId="14" w16cid:durableId="1363625489">
    <w:abstractNumId w:val="9"/>
  </w:num>
  <w:num w:numId="15" w16cid:durableId="1222984919">
    <w:abstractNumId w:val="8"/>
  </w:num>
  <w:num w:numId="16" w16cid:durableId="1762406465">
    <w:abstractNumId w:val="16"/>
  </w:num>
  <w:num w:numId="17" w16cid:durableId="1971280594">
    <w:abstractNumId w:val="3"/>
  </w:num>
  <w:num w:numId="18" w16cid:durableId="527064634">
    <w:abstractNumId w:val="21"/>
  </w:num>
  <w:num w:numId="19" w16cid:durableId="1838762333">
    <w:abstractNumId w:val="18"/>
  </w:num>
  <w:num w:numId="20" w16cid:durableId="1363365349">
    <w:abstractNumId w:val="14"/>
  </w:num>
  <w:num w:numId="21" w16cid:durableId="458377205">
    <w:abstractNumId w:val="20"/>
  </w:num>
  <w:num w:numId="22" w16cid:durableId="161706279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UyNrM0sTQ3M7IwMDNR0lEKTi0uzszPAykwqgUA4LUliywAAAA="/>
  </w:docVars>
  <w:rsids>
    <w:rsidRoot w:val="003465E1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25573"/>
    <w:rsid w:val="003465E1"/>
    <w:rsid w:val="00346DE2"/>
    <w:rsid w:val="00361E11"/>
    <w:rsid w:val="003B4744"/>
    <w:rsid w:val="003B5B3E"/>
    <w:rsid w:val="003F0847"/>
    <w:rsid w:val="003F1DE0"/>
    <w:rsid w:val="0040090B"/>
    <w:rsid w:val="00430E55"/>
    <w:rsid w:val="0046302A"/>
    <w:rsid w:val="00487D2D"/>
    <w:rsid w:val="00497AF6"/>
    <w:rsid w:val="004D5D62"/>
    <w:rsid w:val="004F378F"/>
    <w:rsid w:val="005112D0"/>
    <w:rsid w:val="00563BD9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17437"/>
    <w:rsid w:val="0082043E"/>
    <w:rsid w:val="00832C17"/>
    <w:rsid w:val="0089064D"/>
    <w:rsid w:val="008E203A"/>
    <w:rsid w:val="0090515A"/>
    <w:rsid w:val="0091229C"/>
    <w:rsid w:val="009203E3"/>
    <w:rsid w:val="00940E73"/>
    <w:rsid w:val="009617E3"/>
    <w:rsid w:val="0098597D"/>
    <w:rsid w:val="009A757E"/>
    <w:rsid w:val="009B2C28"/>
    <w:rsid w:val="009F181F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4D7E"/>
    <w:rsid w:val="00BE62EE"/>
    <w:rsid w:val="00C003BA"/>
    <w:rsid w:val="00C46878"/>
    <w:rsid w:val="00CB4A51"/>
    <w:rsid w:val="00CD4532"/>
    <w:rsid w:val="00CD47B0"/>
    <w:rsid w:val="00CD61C1"/>
    <w:rsid w:val="00CE6104"/>
    <w:rsid w:val="00CE7918"/>
    <w:rsid w:val="00D16163"/>
    <w:rsid w:val="00D27C15"/>
    <w:rsid w:val="00DB3FAD"/>
    <w:rsid w:val="00E460CD"/>
    <w:rsid w:val="00E61C09"/>
    <w:rsid w:val="00E677FE"/>
    <w:rsid w:val="00E678AC"/>
    <w:rsid w:val="00E901B2"/>
    <w:rsid w:val="00EB12A3"/>
    <w:rsid w:val="00EB3B58"/>
    <w:rsid w:val="00EB563B"/>
    <w:rsid w:val="00EC7359"/>
    <w:rsid w:val="00EE3054"/>
    <w:rsid w:val="00F00606"/>
    <w:rsid w:val="00F01256"/>
    <w:rsid w:val="00F36B41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010F46"/>
  <w15:chartTrackingRefBased/>
  <w15:docId w15:val="{23320A10-1997-4B12-AC90-A192ADE4F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qFormat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563BD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30E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volunteering@compass-uk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mpass-uk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zanne.King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1</TotalTime>
  <Pages>1</Pages>
  <Words>143</Words>
  <Characters>816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King</dc:creator>
  <cp:keywords/>
  <dc:description/>
  <cp:lastModifiedBy>Cliff Edwards</cp:lastModifiedBy>
  <cp:revision>2</cp:revision>
  <dcterms:created xsi:type="dcterms:W3CDTF">2024-03-28T11:00:00Z</dcterms:created>
  <dcterms:modified xsi:type="dcterms:W3CDTF">2024-03-28T11:00:00Z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