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88" w:rsidRDefault="003E5D88" w:rsidP="00D92340"/>
    <w:p w:rsidR="00D92340" w:rsidRPr="003E5D88" w:rsidRDefault="00D92340" w:rsidP="00D92340">
      <w:pPr>
        <w:rPr>
          <w:b/>
          <w:bCs/>
          <w:sz w:val="28"/>
          <w:u w:val="single"/>
        </w:rPr>
      </w:pPr>
      <w:r w:rsidRPr="003E5D88">
        <w:rPr>
          <w:b/>
          <w:bCs/>
          <w:sz w:val="28"/>
          <w:u w:val="single"/>
        </w:rPr>
        <w:t>Compass BUZZ ‘</w:t>
      </w:r>
      <w:r w:rsidR="006B503C">
        <w:rPr>
          <w:b/>
          <w:bCs/>
          <w:sz w:val="28"/>
          <w:u w:val="single"/>
        </w:rPr>
        <w:t xml:space="preserve">Pupil </w:t>
      </w:r>
      <w:r w:rsidRPr="003E5D88">
        <w:rPr>
          <w:b/>
          <w:bCs/>
          <w:sz w:val="28"/>
          <w:u w:val="single"/>
        </w:rPr>
        <w:t>Wellbeing Champion Programme’ coming soon!</w:t>
      </w:r>
    </w:p>
    <w:p w:rsidR="00D92340" w:rsidRDefault="00D92340" w:rsidP="00D92340">
      <w:pPr>
        <w:jc w:val="both"/>
        <w:rPr>
          <w:color w:val="548DD4"/>
        </w:rPr>
      </w:pPr>
    </w:p>
    <w:p w:rsidR="00D92340" w:rsidRDefault="006B503C" w:rsidP="00D92340">
      <w:pPr>
        <w:jc w:val="both"/>
      </w:pPr>
      <w:r>
        <w:t>Following the successful launch of o</w:t>
      </w:r>
      <w:r w:rsidR="00EC1AB1">
        <w:t>ur Student Wellbeing Champions P</w:t>
      </w:r>
      <w:r>
        <w:t xml:space="preserve">rogramme for secondary schools and colleges; </w:t>
      </w:r>
      <w:r w:rsidR="00D92340">
        <w:t xml:space="preserve">Compass BUZZ are delighted to announce that we </w:t>
      </w:r>
      <w:r>
        <w:t xml:space="preserve">have now developed a Pupil Wellbeing Champion Programme for primary schools. </w:t>
      </w:r>
      <w:r w:rsidRPr="006B503C">
        <w:t xml:space="preserve">Pupil Wellbeing Champion </w:t>
      </w:r>
      <w:r>
        <w:t>W</w:t>
      </w:r>
      <w:r w:rsidR="00D92340">
        <w:t xml:space="preserve">orkshops </w:t>
      </w:r>
      <w:r>
        <w:t xml:space="preserve">will </w:t>
      </w:r>
      <w:r w:rsidR="00D92340">
        <w:t xml:space="preserve">focus on introducing and maintaining a </w:t>
      </w:r>
      <w:r>
        <w:t xml:space="preserve">pupil </w:t>
      </w:r>
      <w:r w:rsidR="00D92340">
        <w:t>wellbeing champion programme in your</w:t>
      </w:r>
      <w:r>
        <w:t xml:space="preserve"> primary school</w:t>
      </w:r>
      <w:r w:rsidR="00D92340">
        <w:t xml:space="preserve">.  </w:t>
      </w:r>
    </w:p>
    <w:p w:rsidR="00D92340" w:rsidRDefault="00D92340" w:rsidP="00D92340">
      <w:pPr>
        <w:jc w:val="both"/>
      </w:pPr>
    </w:p>
    <w:p w:rsidR="00D92340" w:rsidRDefault="00D92340" w:rsidP="00D92340">
      <w:pPr>
        <w:jc w:val="both"/>
      </w:pPr>
      <w:r>
        <w:t xml:space="preserve">Building on our current </w:t>
      </w:r>
      <w:r>
        <w:rPr>
          <w:b/>
          <w:bCs/>
        </w:rPr>
        <w:t xml:space="preserve">free mental health and wellbeing training </w:t>
      </w:r>
      <w:r>
        <w:t xml:space="preserve">that we provide to schools across North Yorkshire; Compass BUZZ will soon be delivering a </w:t>
      </w:r>
      <w:r w:rsidRPr="00D92340">
        <w:t>brand new workshop</w:t>
      </w:r>
      <w:r>
        <w:t xml:space="preserve"> aimed at colleagues in settings which educate children between ages </w:t>
      </w:r>
      <w:r w:rsidR="006B503C">
        <w:t>5</w:t>
      </w:r>
      <w:r>
        <w:t>-</w:t>
      </w:r>
      <w:r w:rsidR="006B503C">
        <w:t>11</w:t>
      </w:r>
      <w:r w:rsidRPr="00D92340">
        <w:rPr>
          <w:bCs/>
        </w:rPr>
        <w:t xml:space="preserve"> </w:t>
      </w:r>
      <w:r>
        <w:t xml:space="preserve">in North Yorkshire to help develop a </w:t>
      </w:r>
      <w:r>
        <w:rPr>
          <w:b/>
          <w:bCs/>
        </w:rPr>
        <w:t xml:space="preserve">sustainable </w:t>
      </w:r>
      <w:r w:rsidR="006B503C">
        <w:rPr>
          <w:b/>
          <w:bCs/>
        </w:rPr>
        <w:t>pupil</w:t>
      </w:r>
      <w:r>
        <w:rPr>
          <w:b/>
          <w:bCs/>
        </w:rPr>
        <w:t xml:space="preserve"> wellbeing champion programme</w:t>
      </w:r>
      <w:r>
        <w:t xml:space="preserve"> to contribute to your </w:t>
      </w:r>
      <w:r>
        <w:rPr>
          <w:b/>
          <w:bCs/>
        </w:rPr>
        <w:t>‘whole school’ approach to mental health and wellbeing.</w:t>
      </w:r>
    </w:p>
    <w:p w:rsidR="00D92340" w:rsidRDefault="00D92340" w:rsidP="00D92340">
      <w:pPr>
        <w:jc w:val="both"/>
      </w:pPr>
    </w:p>
    <w:p w:rsidR="00D92340" w:rsidRDefault="00D92340" w:rsidP="00D92340">
      <w:pPr>
        <w:jc w:val="both"/>
      </w:pPr>
      <w:r>
        <w:t>The</w:t>
      </w:r>
      <w:r>
        <w:rPr>
          <w:b/>
          <w:bCs/>
        </w:rPr>
        <w:t xml:space="preserve"> </w:t>
      </w:r>
      <w:r w:rsidR="006B503C">
        <w:rPr>
          <w:b/>
          <w:bCs/>
        </w:rPr>
        <w:t>half</w:t>
      </w:r>
      <w:r>
        <w:rPr>
          <w:b/>
          <w:bCs/>
        </w:rPr>
        <w:t xml:space="preserve"> day workshop</w:t>
      </w:r>
      <w:r>
        <w:t xml:space="preserve"> has been developed to enable our colleagues in education to prepare for the introduction of a </w:t>
      </w:r>
      <w:r w:rsidR="006B503C">
        <w:t>pupil</w:t>
      </w:r>
      <w:r>
        <w:t xml:space="preserve"> wellbeing programme and their school and to feel confident in how to support and train the </w:t>
      </w:r>
      <w:r w:rsidR="006B503C">
        <w:t>pupil</w:t>
      </w:r>
      <w:r w:rsidR="00EC1AB1">
        <w:t xml:space="preserve"> </w:t>
      </w:r>
      <w:r>
        <w:t xml:space="preserve">wellbeing champions in order to ensure sustainability for the programme. These workshops will be </w:t>
      </w:r>
      <w:r w:rsidR="006B503C">
        <w:t>launched in March</w:t>
      </w:r>
      <w:r>
        <w:t xml:space="preserve"> 2020 in locations across North Yorkshire. </w:t>
      </w:r>
    </w:p>
    <w:p w:rsidR="00D92340" w:rsidRDefault="00D92340" w:rsidP="00D92340">
      <w:pPr>
        <w:jc w:val="both"/>
      </w:pPr>
    </w:p>
    <w:p w:rsidR="00D92340" w:rsidRDefault="00D92340" w:rsidP="00D92340">
      <w:pPr>
        <w:spacing w:line="276" w:lineRule="auto"/>
        <w:jc w:val="both"/>
        <w:rPr>
          <w:b/>
          <w:bCs/>
        </w:rPr>
      </w:pPr>
      <w:r>
        <w:rPr>
          <w:b/>
          <w:bCs/>
        </w:rPr>
        <w:t>The staff workshop and provided resources will:</w:t>
      </w:r>
    </w:p>
    <w:p w:rsidR="00D92340" w:rsidRPr="00D92340" w:rsidRDefault="00D92340" w:rsidP="00D92340">
      <w:pPr>
        <w:pStyle w:val="ListParagraph"/>
        <w:numPr>
          <w:ilvl w:val="0"/>
          <w:numId w:val="1"/>
        </w:numPr>
        <w:spacing w:after="240" w:line="276" w:lineRule="auto"/>
        <w:jc w:val="both"/>
        <w:rPr>
          <w:rFonts w:ascii="Calibri" w:hAnsi="Calibri"/>
          <w:spacing w:val="0"/>
          <w:sz w:val="22"/>
        </w:rPr>
      </w:pPr>
      <w:r w:rsidRPr="00D92340">
        <w:rPr>
          <w:rFonts w:ascii="Calibri" w:hAnsi="Calibri"/>
          <w:spacing w:val="0"/>
          <w:sz w:val="22"/>
        </w:rPr>
        <w:t xml:space="preserve">Provide an opportunity for colleagues in education to </w:t>
      </w:r>
      <w:r w:rsidRPr="00D92340">
        <w:rPr>
          <w:rFonts w:ascii="Calibri" w:hAnsi="Calibri"/>
          <w:b/>
          <w:bCs/>
          <w:spacing w:val="0"/>
          <w:sz w:val="22"/>
        </w:rPr>
        <w:t>share learning with each other</w:t>
      </w:r>
      <w:r w:rsidRPr="00D92340">
        <w:rPr>
          <w:rFonts w:ascii="Calibri" w:hAnsi="Calibri"/>
          <w:spacing w:val="0"/>
          <w:sz w:val="22"/>
        </w:rPr>
        <w:t>; their knowledge</w:t>
      </w:r>
      <w:r>
        <w:rPr>
          <w:rFonts w:ascii="Calibri" w:hAnsi="Calibri"/>
          <w:spacing w:val="0"/>
          <w:sz w:val="22"/>
        </w:rPr>
        <w:t>, skills, values and experience</w:t>
      </w:r>
    </w:p>
    <w:p w:rsidR="00D92340" w:rsidRPr="00D92340" w:rsidRDefault="00D92340" w:rsidP="00D92340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Calibri" w:hAnsi="Calibri"/>
          <w:spacing w:val="0"/>
          <w:sz w:val="22"/>
        </w:rPr>
      </w:pPr>
      <w:r w:rsidRPr="00D92340">
        <w:rPr>
          <w:rFonts w:ascii="Calibri" w:hAnsi="Calibri"/>
          <w:spacing w:val="0"/>
          <w:sz w:val="22"/>
        </w:rPr>
        <w:t xml:space="preserve">Help you to establish and embed a </w:t>
      </w:r>
      <w:r w:rsidR="006B503C">
        <w:rPr>
          <w:rFonts w:ascii="Calibri" w:hAnsi="Calibri"/>
          <w:spacing w:val="0"/>
          <w:sz w:val="22"/>
        </w:rPr>
        <w:t xml:space="preserve">pupil </w:t>
      </w:r>
      <w:r w:rsidRPr="00D92340">
        <w:rPr>
          <w:rFonts w:ascii="Calibri" w:hAnsi="Calibri"/>
          <w:spacing w:val="0"/>
          <w:sz w:val="22"/>
        </w:rPr>
        <w:t>wellbeing champion programme in your setting</w:t>
      </w:r>
    </w:p>
    <w:p w:rsidR="00D92340" w:rsidRPr="00D92340" w:rsidRDefault="00D92340" w:rsidP="00D92340">
      <w:pPr>
        <w:pStyle w:val="ListParagraph"/>
        <w:numPr>
          <w:ilvl w:val="0"/>
          <w:numId w:val="3"/>
        </w:numPr>
        <w:spacing w:after="240" w:line="276" w:lineRule="auto"/>
        <w:jc w:val="both"/>
        <w:rPr>
          <w:rFonts w:ascii="Calibri" w:hAnsi="Calibri"/>
          <w:spacing w:val="0"/>
          <w:sz w:val="22"/>
        </w:rPr>
      </w:pPr>
      <w:r w:rsidRPr="00D92340">
        <w:rPr>
          <w:rFonts w:ascii="Calibri" w:hAnsi="Calibri"/>
          <w:spacing w:val="0"/>
          <w:sz w:val="22"/>
        </w:rPr>
        <w:t xml:space="preserve">Support you in identifying </w:t>
      </w:r>
      <w:r w:rsidRPr="00D92340">
        <w:rPr>
          <w:rFonts w:ascii="Calibri" w:hAnsi="Calibri"/>
          <w:b/>
          <w:bCs/>
          <w:spacing w:val="0"/>
          <w:sz w:val="22"/>
        </w:rPr>
        <w:t>key roles and responsibilities</w:t>
      </w:r>
    </w:p>
    <w:p w:rsidR="00D92340" w:rsidRPr="00D92340" w:rsidRDefault="00D92340" w:rsidP="00D92340">
      <w:pPr>
        <w:pStyle w:val="ListParagraph"/>
        <w:numPr>
          <w:ilvl w:val="0"/>
          <w:numId w:val="3"/>
        </w:numPr>
        <w:spacing w:after="240" w:line="276" w:lineRule="auto"/>
        <w:jc w:val="both"/>
        <w:rPr>
          <w:rFonts w:ascii="Calibri" w:hAnsi="Calibri"/>
          <w:spacing w:val="0"/>
          <w:sz w:val="22"/>
        </w:rPr>
      </w:pPr>
      <w:r w:rsidRPr="00D92340">
        <w:rPr>
          <w:rFonts w:ascii="Calibri" w:hAnsi="Calibri"/>
          <w:spacing w:val="0"/>
          <w:sz w:val="22"/>
        </w:rPr>
        <w:t xml:space="preserve">Provide support and guidance on managing issues around </w:t>
      </w:r>
      <w:r w:rsidRPr="00D92340">
        <w:rPr>
          <w:rFonts w:ascii="Calibri" w:hAnsi="Calibri"/>
          <w:b/>
          <w:bCs/>
          <w:spacing w:val="0"/>
          <w:sz w:val="22"/>
        </w:rPr>
        <w:t xml:space="preserve">confidentiality </w:t>
      </w:r>
      <w:r w:rsidRPr="00D92340">
        <w:rPr>
          <w:rFonts w:ascii="Calibri" w:hAnsi="Calibri"/>
          <w:spacing w:val="0"/>
          <w:sz w:val="22"/>
        </w:rPr>
        <w:t>and</w:t>
      </w:r>
      <w:r w:rsidRPr="00D92340">
        <w:rPr>
          <w:rFonts w:ascii="Calibri" w:hAnsi="Calibri"/>
          <w:b/>
          <w:bCs/>
          <w:spacing w:val="0"/>
          <w:sz w:val="22"/>
        </w:rPr>
        <w:t xml:space="preserve"> safeguarding</w:t>
      </w:r>
    </w:p>
    <w:p w:rsidR="00D92340" w:rsidRPr="00D92340" w:rsidRDefault="00D92340" w:rsidP="00D92340">
      <w:pPr>
        <w:pStyle w:val="ListParagraph"/>
        <w:numPr>
          <w:ilvl w:val="0"/>
          <w:numId w:val="3"/>
        </w:numPr>
        <w:spacing w:after="240" w:line="276" w:lineRule="auto"/>
        <w:jc w:val="both"/>
        <w:rPr>
          <w:rFonts w:ascii="Calibri" w:hAnsi="Calibri"/>
          <w:spacing w:val="0"/>
          <w:sz w:val="22"/>
        </w:rPr>
      </w:pPr>
      <w:r w:rsidRPr="00D92340">
        <w:rPr>
          <w:rFonts w:ascii="Calibri" w:hAnsi="Calibri"/>
          <w:spacing w:val="0"/>
          <w:sz w:val="22"/>
        </w:rPr>
        <w:t xml:space="preserve">Promote </w:t>
      </w:r>
      <w:r w:rsidRPr="00D92340">
        <w:rPr>
          <w:rFonts w:ascii="Calibri" w:hAnsi="Calibri"/>
          <w:b/>
          <w:bCs/>
          <w:spacing w:val="0"/>
          <w:sz w:val="22"/>
        </w:rPr>
        <w:t>wellbeing awareness</w:t>
      </w:r>
      <w:r w:rsidRPr="00D92340">
        <w:rPr>
          <w:rFonts w:ascii="Calibri" w:hAnsi="Calibri"/>
          <w:spacing w:val="0"/>
          <w:sz w:val="22"/>
        </w:rPr>
        <w:t xml:space="preserve"> at individual/population level</w:t>
      </w:r>
    </w:p>
    <w:p w:rsidR="00D92340" w:rsidRPr="00D92340" w:rsidRDefault="00D92340" w:rsidP="00D92340">
      <w:pPr>
        <w:pStyle w:val="ListParagraph"/>
        <w:numPr>
          <w:ilvl w:val="0"/>
          <w:numId w:val="3"/>
        </w:numPr>
        <w:spacing w:after="240" w:line="276" w:lineRule="auto"/>
        <w:jc w:val="both"/>
        <w:rPr>
          <w:rFonts w:ascii="Calibri" w:hAnsi="Calibri"/>
          <w:spacing w:val="0"/>
          <w:sz w:val="22"/>
        </w:rPr>
      </w:pPr>
      <w:r w:rsidRPr="00D92340">
        <w:rPr>
          <w:rFonts w:ascii="Calibri" w:hAnsi="Calibri"/>
          <w:spacing w:val="0"/>
          <w:sz w:val="22"/>
        </w:rPr>
        <w:t xml:space="preserve">Provide </w:t>
      </w:r>
      <w:r w:rsidRPr="00D92340">
        <w:rPr>
          <w:rFonts w:ascii="Calibri" w:hAnsi="Calibri"/>
          <w:b/>
          <w:bCs/>
          <w:spacing w:val="0"/>
          <w:sz w:val="22"/>
        </w:rPr>
        <w:t>top tips</w:t>
      </w:r>
      <w:r w:rsidRPr="00D92340">
        <w:rPr>
          <w:rFonts w:ascii="Calibri" w:hAnsi="Calibri"/>
          <w:spacing w:val="0"/>
          <w:sz w:val="22"/>
        </w:rPr>
        <w:t xml:space="preserve"> to introducing a </w:t>
      </w:r>
      <w:r w:rsidR="006B503C">
        <w:rPr>
          <w:rFonts w:ascii="Calibri" w:hAnsi="Calibri"/>
          <w:spacing w:val="0"/>
          <w:sz w:val="22"/>
        </w:rPr>
        <w:t xml:space="preserve">pupil </w:t>
      </w:r>
      <w:r w:rsidRPr="00D92340">
        <w:rPr>
          <w:rFonts w:ascii="Calibri" w:hAnsi="Calibri"/>
          <w:spacing w:val="0"/>
          <w:sz w:val="22"/>
        </w:rPr>
        <w:t>wellbeing champion programme</w:t>
      </w:r>
    </w:p>
    <w:p w:rsidR="00D92340" w:rsidRDefault="00D92340" w:rsidP="00D92340">
      <w:pPr>
        <w:spacing w:line="276" w:lineRule="auto"/>
        <w:jc w:val="both"/>
      </w:pPr>
      <w:r>
        <w:rPr>
          <w:b/>
          <w:bCs/>
        </w:rPr>
        <w:t>The workshop will mainly be delivered in a ‘train the trainer’ style</w:t>
      </w:r>
      <w:r w:rsidRPr="006E4062">
        <w:rPr>
          <w:bCs/>
        </w:rPr>
        <w:t xml:space="preserve">, </w:t>
      </w:r>
      <w:r>
        <w:t xml:space="preserve">so that delegates feel equipped and confident in training their own </w:t>
      </w:r>
      <w:r w:rsidR="006B503C">
        <w:t xml:space="preserve">pupil </w:t>
      </w:r>
      <w:r>
        <w:t>wellbeing champions back in their setting. Topics to be covered will include:</w:t>
      </w:r>
    </w:p>
    <w:p w:rsidR="006B503C" w:rsidRPr="006B503C" w:rsidRDefault="006B503C" w:rsidP="006B503C">
      <w:pPr>
        <w:pStyle w:val="ListParagraph"/>
        <w:numPr>
          <w:ilvl w:val="0"/>
          <w:numId w:val="5"/>
        </w:numPr>
        <w:rPr>
          <w:rFonts w:asciiTheme="minorHAnsi" w:hAnsiTheme="minorHAnsi"/>
          <w:sz w:val="22"/>
        </w:rPr>
      </w:pPr>
      <w:r w:rsidRPr="006B503C">
        <w:rPr>
          <w:rFonts w:asciiTheme="minorHAnsi" w:hAnsiTheme="minorHAnsi"/>
          <w:sz w:val="22"/>
        </w:rPr>
        <w:t>What is a Pupil Wellbeing Champion?</w:t>
      </w:r>
    </w:p>
    <w:p w:rsidR="006B503C" w:rsidRPr="006B503C" w:rsidRDefault="006B503C" w:rsidP="006B503C">
      <w:pPr>
        <w:pStyle w:val="ListParagraph"/>
        <w:numPr>
          <w:ilvl w:val="0"/>
          <w:numId w:val="5"/>
        </w:numPr>
        <w:rPr>
          <w:rFonts w:asciiTheme="minorHAnsi" w:hAnsiTheme="minorHAnsi"/>
          <w:sz w:val="22"/>
        </w:rPr>
      </w:pPr>
      <w:r w:rsidRPr="006B503C">
        <w:rPr>
          <w:rFonts w:asciiTheme="minorHAnsi" w:hAnsiTheme="minorHAnsi"/>
          <w:sz w:val="22"/>
        </w:rPr>
        <w:t>Your Skills and Values</w:t>
      </w:r>
    </w:p>
    <w:p w:rsidR="006B503C" w:rsidRPr="006B503C" w:rsidRDefault="006B503C" w:rsidP="006B503C">
      <w:pPr>
        <w:pStyle w:val="ListParagraph"/>
        <w:numPr>
          <w:ilvl w:val="0"/>
          <w:numId w:val="5"/>
        </w:numPr>
        <w:rPr>
          <w:rFonts w:asciiTheme="minorHAnsi" w:hAnsiTheme="minorHAnsi"/>
          <w:sz w:val="22"/>
        </w:rPr>
      </w:pPr>
      <w:r w:rsidRPr="006B503C">
        <w:rPr>
          <w:rFonts w:asciiTheme="minorHAnsi" w:hAnsiTheme="minorHAnsi"/>
          <w:sz w:val="22"/>
        </w:rPr>
        <w:t>Safety</w:t>
      </w:r>
    </w:p>
    <w:p w:rsidR="006B503C" w:rsidRPr="006B503C" w:rsidRDefault="006B503C" w:rsidP="006B503C">
      <w:pPr>
        <w:pStyle w:val="ListParagraph"/>
        <w:numPr>
          <w:ilvl w:val="0"/>
          <w:numId w:val="5"/>
        </w:numPr>
        <w:rPr>
          <w:rFonts w:asciiTheme="minorHAnsi" w:hAnsiTheme="minorHAnsi"/>
          <w:sz w:val="22"/>
        </w:rPr>
      </w:pPr>
      <w:r w:rsidRPr="006B503C">
        <w:rPr>
          <w:rFonts w:asciiTheme="minorHAnsi" w:hAnsiTheme="minorHAnsi"/>
          <w:sz w:val="22"/>
        </w:rPr>
        <w:t>Wellbeing</w:t>
      </w:r>
    </w:p>
    <w:p w:rsidR="006B503C" w:rsidRPr="006B503C" w:rsidRDefault="006B503C" w:rsidP="006B503C">
      <w:pPr>
        <w:pStyle w:val="ListParagraph"/>
        <w:numPr>
          <w:ilvl w:val="0"/>
          <w:numId w:val="5"/>
        </w:numPr>
        <w:rPr>
          <w:rFonts w:asciiTheme="minorHAnsi" w:hAnsiTheme="minorHAnsi"/>
          <w:sz w:val="22"/>
        </w:rPr>
      </w:pPr>
      <w:r w:rsidRPr="006B503C">
        <w:rPr>
          <w:rFonts w:asciiTheme="minorHAnsi" w:hAnsiTheme="minorHAnsi"/>
          <w:sz w:val="22"/>
        </w:rPr>
        <w:t>Help and Support</w:t>
      </w:r>
    </w:p>
    <w:p w:rsidR="00357CE6" w:rsidRPr="006B503C" w:rsidRDefault="006B503C" w:rsidP="006B503C">
      <w:pPr>
        <w:pStyle w:val="ListParagraph"/>
        <w:numPr>
          <w:ilvl w:val="0"/>
          <w:numId w:val="5"/>
        </w:numPr>
        <w:rPr>
          <w:rFonts w:asciiTheme="minorHAnsi" w:hAnsiTheme="minorHAnsi"/>
          <w:b/>
          <w:bCs/>
          <w:sz w:val="22"/>
        </w:rPr>
      </w:pPr>
      <w:r w:rsidRPr="006B503C">
        <w:rPr>
          <w:rFonts w:asciiTheme="minorHAnsi" w:hAnsiTheme="minorHAnsi"/>
          <w:sz w:val="22"/>
        </w:rPr>
        <w:t>Practice</w:t>
      </w:r>
    </w:p>
    <w:p w:rsidR="006B503C" w:rsidRDefault="006B503C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357CE6" w:rsidRDefault="00357CE6" w:rsidP="00D92340">
      <w:pPr>
        <w:rPr>
          <w:b/>
          <w:bCs/>
        </w:rPr>
      </w:pPr>
    </w:p>
    <w:p w:rsidR="006B503C" w:rsidRDefault="006B503C" w:rsidP="00D92340">
      <w:pPr>
        <w:rPr>
          <w:b/>
          <w:bCs/>
        </w:rPr>
      </w:pPr>
    </w:p>
    <w:p w:rsidR="006E4062" w:rsidRDefault="00D92340" w:rsidP="006B503C">
      <w:pPr>
        <w:jc w:val="both"/>
        <w:rPr>
          <w:rStyle w:val="Hyperlink"/>
        </w:rPr>
      </w:pPr>
      <w:r>
        <w:t>If you would like to book for one of the workshops below, please ring the Compass BUZZ administrator on 01609 777662</w:t>
      </w:r>
      <w:r w:rsidR="00EE0119">
        <w:t xml:space="preserve"> (option 2) </w:t>
      </w:r>
      <w:r>
        <w:t xml:space="preserve">or by emailing </w:t>
      </w:r>
      <w:hyperlink r:id="rId9" w:history="1">
        <w:r>
          <w:rPr>
            <w:rStyle w:val="Hyperlink"/>
          </w:rPr>
          <w:t>SchoolMentalHealthProject@compass-uk.org</w:t>
        </w:r>
      </w:hyperlink>
      <w:r w:rsidR="00AA00A4">
        <w:rPr>
          <w:rStyle w:val="Hyperlink"/>
        </w:rPr>
        <w:t xml:space="preserve"> </w:t>
      </w:r>
      <w:r w:rsidR="00AA00A4" w:rsidRPr="00AA00A4">
        <w:rPr>
          <w:rStyle w:val="Hyperlink"/>
          <w:u w:val="none"/>
        </w:rPr>
        <w:t xml:space="preserve"> or </w:t>
      </w:r>
      <w:r w:rsidR="00AA00A4">
        <w:t>alternatively you can contact your Wellbeing Worker.</w:t>
      </w:r>
    </w:p>
    <w:p w:rsidR="006E4062" w:rsidRDefault="006E4062" w:rsidP="00D92340">
      <w:pPr>
        <w:rPr>
          <w:rFonts w:ascii="Century Gothic" w:hAnsi="Century Gothic"/>
          <w:spacing w:val="-5"/>
          <w:lang w:val="en-US"/>
        </w:rPr>
      </w:pPr>
    </w:p>
    <w:tbl>
      <w:tblPr>
        <w:tblW w:w="7943" w:type="dxa"/>
        <w:jc w:val="center"/>
        <w:tblInd w:w="1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3260"/>
        <w:gridCol w:w="3260"/>
      </w:tblGrid>
      <w:tr w:rsidR="0091317E" w:rsidTr="00EC1AB1">
        <w:trPr>
          <w:trHeight w:val="300"/>
          <w:jc w:val="center"/>
        </w:trPr>
        <w:tc>
          <w:tcPr>
            <w:tcW w:w="1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17E" w:rsidRDefault="0091317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Date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17E" w:rsidRDefault="0091317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Time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</w:tcPr>
          <w:p w:rsidR="0091317E" w:rsidRDefault="0091317E" w:rsidP="0091317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Location</w:t>
            </w:r>
          </w:p>
        </w:tc>
      </w:tr>
      <w:tr w:rsidR="0091317E" w:rsidTr="00EC1AB1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17E" w:rsidRPr="00EE0119" w:rsidRDefault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09/03/2020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17E" w:rsidRPr="00EE0119" w:rsidRDefault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12.30 - 16.00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1317E" w:rsidRPr="00EE0119" w:rsidRDefault="0091317E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Selby</w:t>
            </w:r>
          </w:p>
        </w:tc>
      </w:tr>
      <w:tr w:rsidR="0091317E" w:rsidTr="00EC1AB1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17E" w:rsidRPr="00EE0119" w:rsidRDefault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13/03/2020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17E" w:rsidRPr="00EE0119" w:rsidRDefault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09.00 - 12.30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1317E" w:rsidRPr="00EE0119" w:rsidRDefault="0091317E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Skipton</w:t>
            </w:r>
          </w:p>
        </w:tc>
      </w:tr>
      <w:tr w:rsidR="0091317E" w:rsidTr="00EC1AB1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17E" w:rsidRPr="00EE0119" w:rsidRDefault="0091317E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13/03/2020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17E" w:rsidRPr="00EE0119" w:rsidRDefault="0091317E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09.30 - 13.00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1317E" w:rsidRPr="00EE0119" w:rsidRDefault="0091317E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Northallerton</w:t>
            </w:r>
          </w:p>
        </w:tc>
      </w:tr>
      <w:tr w:rsidR="0091317E" w:rsidTr="00EC1AB1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17E" w:rsidRPr="00EE0119" w:rsidRDefault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20/03/2020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17E" w:rsidRPr="00EE0119" w:rsidRDefault="007C5464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09.00 - 12.30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1317E" w:rsidRPr="00EE0119" w:rsidRDefault="007C5464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Scarborough</w:t>
            </w:r>
          </w:p>
        </w:tc>
      </w:tr>
      <w:tr w:rsidR="00EC1AB1" w:rsidTr="00EC1AB1">
        <w:trPr>
          <w:trHeight w:val="300"/>
          <w:jc w:val="center"/>
        </w:trPr>
        <w:tc>
          <w:tcPr>
            <w:tcW w:w="14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25/03/2020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AB1" w:rsidRPr="00EE0119" w:rsidRDefault="00EC1AB1" w:rsidP="00BE1162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09.30 - 13.00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AB1" w:rsidRPr="00EE0119" w:rsidRDefault="00EC1AB1" w:rsidP="00BE1162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Northallerton</w:t>
            </w:r>
          </w:p>
        </w:tc>
      </w:tr>
      <w:tr w:rsidR="00EC1AB1" w:rsidTr="00EC1AB1">
        <w:trPr>
          <w:trHeight w:val="300"/>
          <w:jc w:val="center"/>
        </w:trPr>
        <w:tc>
          <w:tcPr>
            <w:tcW w:w="14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1AB1" w:rsidRPr="00EE0119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27/03/2020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AB1" w:rsidRPr="00EE0119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 xml:space="preserve">12.00 - 15.30 </w:t>
            </w:r>
            <w:r>
              <w:rPr>
                <w:color w:val="000000"/>
                <w:szCs w:val="18"/>
                <w:lang w:eastAsia="en-GB"/>
              </w:rPr>
              <w:t>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AB1" w:rsidRPr="00EE0119" w:rsidRDefault="00EC1AB1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Skipton</w:t>
            </w:r>
          </w:p>
        </w:tc>
      </w:tr>
      <w:tr w:rsidR="00EC1AB1" w:rsidTr="00EC1AB1">
        <w:trPr>
          <w:trHeight w:val="300"/>
          <w:jc w:val="center"/>
        </w:trPr>
        <w:tc>
          <w:tcPr>
            <w:tcW w:w="14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27/03/2020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09.00 - 12.30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AB1" w:rsidRDefault="00EC1AB1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Scarborough</w:t>
            </w:r>
          </w:p>
        </w:tc>
      </w:tr>
      <w:tr w:rsidR="00EC1AB1" w:rsidTr="00EC1AB1">
        <w:trPr>
          <w:trHeight w:val="300"/>
          <w:jc w:val="center"/>
        </w:trPr>
        <w:tc>
          <w:tcPr>
            <w:tcW w:w="14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30/03/2020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09.30 – 13.00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AB1" w:rsidRDefault="00EC1AB1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Harrogate</w:t>
            </w:r>
          </w:p>
        </w:tc>
      </w:tr>
      <w:tr w:rsidR="00EC1AB1" w:rsidTr="00EC1AB1">
        <w:trPr>
          <w:trHeight w:val="300"/>
          <w:jc w:val="center"/>
        </w:trPr>
        <w:tc>
          <w:tcPr>
            <w:tcW w:w="14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01/04/2020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09.30 – 13.00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AB1" w:rsidRDefault="00EC1AB1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Selby</w:t>
            </w:r>
          </w:p>
        </w:tc>
      </w:tr>
      <w:tr w:rsidR="00EC1AB1" w:rsidTr="00EC1AB1">
        <w:trPr>
          <w:trHeight w:val="300"/>
          <w:jc w:val="center"/>
        </w:trPr>
        <w:tc>
          <w:tcPr>
            <w:tcW w:w="14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22/04/2020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09.00 - 12.30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AB1" w:rsidRDefault="00EC1AB1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Knaresborough</w:t>
            </w:r>
          </w:p>
        </w:tc>
      </w:tr>
      <w:tr w:rsidR="00EC1AB1" w:rsidTr="00EC1AB1">
        <w:trPr>
          <w:trHeight w:val="300"/>
          <w:jc w:val="center"/>
        </w:trPr>
        <w:tc>
          <w:tcPr>
            <w:tcW w:w="14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23/04/2020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AB1" w:rsidRDefault="00EC1AB1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09.30 – 13.00 hours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AB1" w:rsidRDefault="00EC1AB1" w:rsidP="0091317E">
            <w:pPr>
              <w:jc w:val="center"/>
              <w:rPr>
                <w:color w:val="000000"/>
                <w:szCs w:val="18"/>
                <w:lang w:eastAsia="en-GB"/>
              </w:rPr>
            </w:pPr>
            <w:r>
              <w:rPr>
                <w:color w:val="000000"/>
                <w:szCs w:val="18"/>
                <w:lang w:eastAsia="en-GB"/>
              </w:rPr>
              <w:t>Harrogate</w:t>
            </w:r>
          </w:p>
        </w:tc>
      </w:tr>
    </w:tbl>
    <w:p w:rsidR="00EE0119" w:rsidRDefault="00EE0119" w:rsidP="00D92340">
      <w:pPr>
        <w:spacing w:after="200" w:line="276" w:lineRule="auto"/>
        <w:jc w:val="both"/>
      </w:pPr>
    </w:p>
    <w:p w:rsidR="00D92340" w:rsidRDefault="00D92340" w:rsidP="00D92340">
      <w:pPr>
        <w:spacing w:after="200" w:line="276" w:lineRule="auto"/>
        <w:jc w:val="both"/>
      </w:pPr>
      <w:r>
        <w:t>We look forward to hearing from you soon!</w:t>
      </w:r>
    </w:p>
    <w:p w:rsidR="00B11645" w:rsidRDefault="00B11645">
      <w:bookmarkStart w:id="0" w:name="_GoBack"/>
      <w:bookmarkEnd w:id="0"/>
    </w:p>
    <w:sectPr w:rsidR="00B11645" w:rsidSect="00EE0119">
      <w:headerReference w:type="default" r:id="rId10"/>
      <w:footerReference w:type="default" r:id="rId11"/>
      <w:pgSz w:w="11906" w:h="16838"/>
      <w:pgMar w:top="1418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17E" w:rsidRDefault="0091317E" w:rsidP="00EE0119">
      <w:r>
        <w:separator/>
      </w:r>
    </w:p>
  </w:endnote>
  <w:endnote w:type="continuationSeparator" w:id="0">
    <w:p w:rsidR="0091317E" w:rsidRDefault="0091317E" w:rsidP="00EE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17E" w:rsidRDefault="0091317E" w:rsidP="003E5D88">
    <w:pPr>
      <w:pStyle w:val="Footer"/>
      <w:jc w:val="center"/>
    </w:pPr>
    <w:r>
      <w:rPr>
        <w:noProof/>
        <w:lang w:eastAsia="en-GB"/>
      </w:rPr>
      <w:drawing>
        <wp:inline distT="0" distB="0" distL="0" distR="0" wp14:anchorId="2AE31FF2" wp14:editId="664D3E95">
          <wp:extent cx="2499541" cy="672861"/>
          <wp:effectExtent l="0" t="0" r="0" b="0"/>
          <wp:docPr id="4" name="Picture 4" descr="G:\North Yorkshire\Compass BUZZ\Logo\WSA1013107 Compass-BUZZ-Str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North Yorkshire\Compass BUZZ\Logo\WSA1013107 Compass-BUZZ-Stra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3533" cy="676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17E" w:rsidRDefault="0091317E" w:rsidP="00EE0119">
      <w:r>
        <w:separator/>
      </w:r>
    </w:p>
  </w:footnote>
  <w:footnote w:type="continuationSeparator" w:id="0">
    <w:p w:rsidR="0091317E" w:rsidRDefault="0091317E" w:rsidP="00EE0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tblpY="1135"/>
      <w:tblW w:w="10321" w:type="dxa"/>
      <w:tblBorders>
        <w:bottom w:val="single" w:sz="4" w:space="0" w:color="2A5A78"/>
      </w:tblBorders>
      <w:tblCellMar>
        <w:top w:w="58" w:type="dxa"/>
        <w:left w:w="115" w:type="dxa"/>
        <w:bottom w:w="58" w:type="dxa"/>
        <w:right w:w="115" w:type="dxa"/>
      </w:tblCellMar>
      <w:tblLook w:val="0000" w:firstRow="0" w:lastRow="0" w:firstColumn="0" w:lastColumn="0" w:noHBand="0" w:noVBand="0"/>
    </w:tblPr>
    <w:tblGrid>
      <w:gridCol w:w="6069"/>
      <w:gridCol w:w="283"/>
      <w:gridCol w:w="3969"/>
    </w:tblGrid>
    <w:tr w:rsidR="0091317E" w:rsidRPr="00B30F22" w:rsidTr="003E5D88">
      <w:trPr>
        <w:trHeight w:val="1785"/>
      </w:trPr>
      <w:tc>
        <w:tcPr>
          <w:tcW w:w="6069" w:type="dxa"/>
          <w:shd w:val="clear" w:color="auto" w:fill="auto"/>
        </w:tcPr>
        <w:p w:rsidR="0091317E" w:rsidRPr="00B30F22" w:rsidRDefault="0091317E" w:rsidP="003E5D88">
          <w:pPr>
            <w:rPr>
              <w:rFonts w:eastAsia="Times New Roman"/>
              <w:b/>
              <w:spacing w:val="-5"/>
              <w:lang w:val="en-US"/>
            </w:rPr>
          </w:pPr>
          <w:r w:rsidRPr="00B30F22">
            <w:rPr>
              <w:rFonts w:eastAsia="Times New Roman"/>
              <w:b/>
              <w:spacing w:val="-5"/>
              <w:lang w:val="en-US"/>
            </w:rPr>
            <w:t>Opening hours: Monday-Thursday  9am-5pm, Friday  9am-4.30pm</w:t>
          </w:r>
        </w:p>
        <w:p w:rsidR="0091317E" w:rsidRPr="00B30F22" w:rsidRDefault="0091317E" w:rsidP="003E5D88">
          <w:pPr>
            <w:rPr>
              <w:rFonts w:eastAsia="Times New Roman"/>
              <w:b/>
              <w:spacing w:val="-5"/>
              <w:lang w:val="en-US"/>
            </w:rPr>
          </w:pPr>
          <w:r w:rsidRPr="00B30F22">
            <w:rPr>
              <w:rFonts w:eastAsia="Times New Roman"/>
              <w:b/>
              <w:spacing w:val="-5"/>
              <w:lang w:val="en-US"/>
            </w:rPr>
            <w:t xml:space="preserve">Call us: 01609 777662 or </w:t>
          </w:r>
          <w:proofErr w:type="spellStart"/>
          <w:r w:rsidRPr="00B30F22">
            <w:rPr>
              <w:rFonts w:eastAsia="Times New Roman"/>
              <w:b/>
              <w:spacing w:val="-5"/>
              <w:lang w:val="en-US"/>
            </w:rPr>
            <w:t>Freephone</w:t>
          </w:r>
          <w:proofErr w:type="spellEnd"/>
          <w:r w:rsidRPr="00B30F22">
            <w:rPr>
              <w:rFonts w:eastAsia="Times New Roman"/>
              <w:b/>
              <w:spacing w:val="-5"/>
              <w:lang w:val="en-US"/>
            </w:rPr>
            <w:t xml:space="preserve"> 0800 0087452</w:t>
          </w:r>
        </w:p>
        <w:p w:rsidR="0091317E" w:rsidRPr="00B30F22" w:rsidRDefault="0091317E" w:rsidP="003E5D88">
          <w:pPr>
            <w:rPr>
              <w:rFonts w:eastAsia="Times New Roman"/>
              <w:b/>
              <w:spacing w:val="-5"/>
              <w:lang w:val="en-US"/>
            </w:rPr>
          </w:pPr>
          <w:r w:rsidRPr="00B30F22">
            <w:rPr>
              <w:rFonts w:eastAsia="Times New Roman"/>
              <w:b/>
              <w:spacing w:val="-5"/>
              <w:lang w:val="en-US"/>
            </w:rPr>
            <w:t xml:space="preserve">Email: </w:t>
          </w:r>
          <w:hyperlink r:id="rId1" w:history="1">
            <w:r w:rsidRPr="00B30F22">
              <w:rPr>
                <w:rFonts w:eastAsia="Times New Roman"/>
                <w:b/>
                <w:color w:val="0000FF" w:themeColor="hyperlink"/>
                <w:spacing w:val="-5"/>
                <w:u w:val="single"/>
                <w:lang w:val="en-US"/>
              </w:rPr>
              <w:t>schoolmentalhealthproject@compass-uk.org</w:t>
            </w:r>
          </w:hyperlink>
        </w:p>
        <w:p w:rsidR="0091317E" w:rsidRPr="00125ABF" w:rsidRDefault="0091317E" w:rsidP="003E5D88">
          <w:pPr>
            <w:rPr>
              <w:rFonts w:ascii="Century Gothic" w:eastAsia="Calibri" w:hAnsi="Century Gothic"/>
              <w:noProof/>
              <w:spacing w:val="-5"/>
              <w:sz w:val="18"/>
              <w:szCs w:val="20"/>
              <w:lang w:val="en-US"/>
            </w:rPr>
          </w:pPr>
          <w:r w:rsidRPr="00B30F22">
            <w:rPr>
              <w:rFonts w:eastAsia="Times New Roman"/>
              <w:b/>
              <w:spacing w:val="-5"/>
              <w:lang w:val="en-US"/>
            </w:rPr>
            <w:t xml:space="preserve">Web: </w:t>
          </w:r>
          <w:hyperlink r:id="rId2" w:history="1">
            <w:r w:rsidRPr="00B30F22">
              <w:rPr>
                <w:rFonts w:eastAsia="Calibri"/>
                <w:b/>
                <w:noProof/>
                <w:color w:val="0000FF"/>
                <w:spacing w:val="-5"/>
                <w:szCs w:val="20"/>
                <w:u w:val="single"/>
                <w:lang w:val="en-US"/>
              </w:rPr>
              <w:t>www.compassBUZZ.org</w:t>
            </w:r>
          </w:hyperlink>
          <w:r w:rsidRPr="00B30F22">
            <w:rPr>
              <w:rFonts w:eastAsia="Times New Roman"/>
              <w:b/>
              <w:color w:val="0000FF" w:themeColor="hyperlink"/>
              <w:spacing w:val="-5"/>
              <w:sz w:val="28"/>
              <w:lang w:val="en-US"/>
            </w:rPr>
            <w:t xml:space="preserve">                                          </w:t>
          </w:r>
          <w:r w:rsidRPr="00B30F22">
            <w:rPr>
              <w:rFonts w:eastAsia="Times New Roman"/>
              <w:b/>
              <w:color w:val="0000FF" w:themeColor="hyperlink"/>
              <w:spacing w:val="-5"/>
              <w:sz w:val="28"/>
              <w:u w:val="single"/>
              <w:lang w:val="en-US"/>
            </w:rPr>
            <w:t xml:space="preserve"> </w:t>
          </w:r>
          <w:r w:rsidRPr="00B30F22">
            <w:rPr>
              <w:rFonts w:ascii="Century Gothic" w:eastAsia="Times New Roman" w:hAnsi="Century Gothic"/>
              <w:b/>
              <w:bCs/>
              <w:noProof/>
              <w:color w:val="000000"/>
              <w:spacing w:val="-5"/>
              <w:sz w:val="18"/>
              <w:szCs w:val="20"/>
              <w:lang w:eastAsia="en-GB"/>
            </w:rPr>
            <w:drawing>
              <wp:inline distT="0" distB="0" distL="0" distR="0" wp14:anchorId="52237A7D" wp14:editId="361EF3FD">
                <wp:extent cx="206734" cy="214391"/>
                <wp:effectExtent l="0" t="0" r="3175" b="0"/>
                <wp:docPr id="1" name="Picture 1" descr="twitter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947" cy="211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shd w:val="clear" w:color="auto" w:fill="auto"/>
        </w:tcPr>
        <w:p w:rsidR="0091317E" w:rsidRPr="00B30F22" w:rsidRDefault="0091317E" w:rsidP="003E5D88">
          <w:pPr>
            <w:rPr>
              <w:rFonts w:ascii="Century Gothic" w:eastAsia="Times New Roman" w:hAnsi="Century Gothic"/>
              <w:b/>
              <w:bCs/>
              <w:color w:val="FF0000"/>
              <w:spacing w:val="-5"/>
              <w:sz w:val="18"/>
              <w:szCs w:val="20"/>
              <w:lang w:val="en-US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91317E" w:rsidRPr="00B30F22" w:rsidRDefault="0091317E" w:rsidP="003E5D88">
          <w:pPr>
            <w:ind w:left="878"/>
            <w:outlineLvl w:val="1"/>
            <w:rPr>
              <w:rFonts w:ascii="Century Gothic" w:eastAsia="Times New Roman" w:hAnsi="Century Gothic"/>
              <w:b/>
              <w:caps/>
              <w:color w:val="2A5A78"/>
              <w:spacing w:val="-5"/>
              <w:sz w:val="28"/>
              <w:szCs w:val="44"/>
              <w:lang w:val="en-US"/>
            </w:rPr>
          </w:pPr>
          <w:r w:rsidRPr="00B30F22">
            <w:rPr>
              <w:rFonts w:ascii="Century Gothic" w:eastAsia="Times New Roman" w:hAnsi="Century Gothic"/>
              <w:b/>
              <w:caps/>
              <w:noProof/>
              <w:color w:val="2A5A78"/>
              <w:spacing w:val="-5"/>
              <w:sz w:val="28"/>
              <w:szCs w:val="44"/>
              <w:lang w:eastAsia="en-GB"/>
            </w:rPr>
            <w:drawing>
              <wp:inline distT="0" distB="0" distL="0" distR="0" wp14:anchorId="5C82FDEF" wp14:editId="2854AF8A">
                <wp:extent cx="1566407" cy="1107384"/>
                <wp:effectExtent l="0" t="0" r="0" b="0"/>
                <wp:docPr id="3" name="Picture 3" descr="C:\Users\e.tymon\AppData\Local\Microsoft\Windows\Temporary Internet Files\Content.Outlook\JA8IMXBR\Compass-Buzz-Log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.tymon\AppData\Local\Microsoft\Windows\Temporary Internet Files\Content.Outlook\JA8IMXBR\Compass-Buzz-Log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6407" cy="1107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1317E" w:rsidRDefault="009131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54.25pt;height:254.25pt" o:bullet="t">
        <v:imagedata r:id="rId1" o:title="clip_image001"/>
      </v:shape>
    </w:pict>
  </w:numPicBullet>
  <w:abstractNum w:abstractNumId="0">
    <w:nsid w:val="2219422C"/>
    <w:multiLevelType w:val="hybridMultilevel"/>
    <w:tmpl w:val="831E790C"/>
    <w:lvl w:ilvl="0" w:tplc="E2160AA0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E2160AA0">
      <w:numFmt w:val="bullet"/>
      <w:lvlText w:val=""/>
      <w:lvlPicBulletId w:val="0"/>
      <w:lvlJc w:val="left"/>
      <w:pPr>
        <w:ind w:left="1440" w:hanging="360"/>
      </w:pPr>
      <w:rPr>
        <w:rFonts w:ascii="Symbol" w:eastAsia="Calibri" w:hAnsi="Symbol" w:cs="Calibri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B5073A"/>
    <w:multiLevelType w:val="hybridMultilevel"/>
    <w:tmpl w:val="ECB6C614"/>
    <w:lvl w:ilvl="0" w:tplc="E2160AA0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113ED"/>
    <w:multiLevelType w:val="hybridMultilevel"/>
    <w:tmpl w:val="1A2690BE"/>
    <w:lvl w:ilvl="0" w:tplc="E2160AA0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44ABE"/>
    <w:multiLevelType w:val="hybridMultilevel"/>
    <w:tmpl w:val="2006E668"/>
    <w:lvl w:ilvl="0" w:tplc="E2160AA0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4634A7"/>
    <w:multiLevelType w:val="hybridMultilevel"/>
    <w:tmpl w:val="685C1306"/>
    <w:lvl w:ilvl="0" w:tplc="E2160AA0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40"/>
    <w:rsid w:val="00331A98"/>
    <w:rsid w:val="00357CE6"/>
    <w:rsid w:val="003E5D88"/>
    <w:rsid w:val="00434212"/>
    <w:rsid w:val="006B503C"/>
    <w:rsid w:val="006E4062"/>
    <w:rsid w:val="007C5464"/>
    <w:rsid w:val="0091317E"/>
    <w:rsid w:val="00AA00A4"/>
    <w:rsid w:val="00B11645"/>
    <w:rsid w:val="00D92340"/>
    <w:rsid w:val="00EC1AB1"/>
    <w:rsid w:val="00EE0119"/>
    <w:rsid w:val="00F2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34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923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2340"/>
    <w:pPr>
      <w:ind w:left="720"/>
      <w:contextualSpacing/>
    </w:pPr>
    <w:rPr>
      <w:rFonts w:ascii="Century Gothic" w:hAnsi="Century Gothic"/>
      <w:spacing w:val="-5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01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0119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E01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0119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34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923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2340"/>
    <w:pPr>
      <w:ind w:left="720"/>
      <w:contextualSpacing/>
    </w:pPr>
    <w:rPr>
      <w:rFonts w:ascii="Century Gothic" w:hAnsi="Century Gothic"/>
      <w:spacing w:val="-5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01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0119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E01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0119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5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choolMentalHealthProject@compass-uk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ompass_BUZZ" TargetMode="External"/><Relationship Id="rId2" Type="http://schemas.openxmlformats.org/officeDocument/2006/relationships/hyperlink" Target="http://www.compassBUZZ.org" TargetMode="External"/><Relationship Id="rId1" Type="http://schemas.openxmlformats.org/officeDocument/2006/relationships/hyperlink" Target="mailto:schoolmentalhealthproject@compass-uk.org" TargetMode="External"/><Relationship Id="rId6" Type="http://schemas.openxmlformats.org/officeDocument/2006/relationships/image" Target="media/image3.jpeg"/><Relationship Id="rId5" Type="http://schemas.openxmlformats.org/officeDocument/2006/relationships/image" Target="cid:image005.png@01D3391E.DE5DFCE0" TargetMode="External"/><Relationship Id="rId4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CBCFD-170B-4205-A96A-DA9F3350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4DC69E2F.dotm</Template>
  <TotalTime>59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Askew</dc:creator>
  <cp:lastModifiedBy>Rachael Askew</cp:lastModifiedBy>
  <cp:revision>4</cp:revision>
  <dcterms:created xsi:type="dcterms:W3CDTF">2020-02-14T11:15:00Z</dcterms:created>
  <dcterms:modified xsi:type="dcterms:W3CDTF">2020-02-14T12:40:00Z</dcterms:modified>
</cp:coreProperties>
</file>